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57496" w14:textId="54B53C02" w:rsidR="00F6231B" w:rsidRPr="00172DA5" w:rsidRDefault="00F6231B" w:rsidP="003205B3">
      <w:pPr>
        <w:pStyle w:val="Kop1"/>
        <w:spacing w:before="0"/>
        <w:rPr>
          <w:color w:val="auto"/>
        </w:rPr>
      </w:pPr>
      <w:r w:rsidRPr="00172DA5">
        <w:rPr>
          <w:color w:val="auto"/>
        </w:rPr>
        <w:t xml:space="preserve">Startdocument </w:t>
      </w:r>
      <w:r w:rsidR="00AF53F4" w:rsidRPr="00172DA5">
        <w:rPr>
          <w:color w:val="auto"/>
        </w:rPr>
        <w:t>(specialistische) onderinstroom</w:t>
      </w:r>
    </w:p>
    <w:p w14:paraId="50368CC9" w14:textId="77777777" w:rsidR="00F6231B" w:rsidRPr="0089711A" w:rsidRDefault="00F6231B" w:rsidP="00F6231B">
      <w:pPr>
        <w:rPr>
          <w:rFonts w:asciiTheme="minorHAnsi" w:hAnsiTheme="minorHAnsi" w:cstheme="minorHAnsi"/>
          <w:sz w:val="22"/>
          <w:szCs w:val="22"/>
        </w:rPr>
      </w:pPr>
    </w:p>
    <w:p w14:paraId="57C3E33E" w14:textId="77777777" w:rsidR="00F6231B" w:rsidRPr="004D01C2" w:rsidRDefault="00F6231B" w:rsidP="00F6231B">
      <w:pPr>
        <w:rPr>
          <w:rFonts w:asciiTheme="minorHAnsi" w:hAnsiTheme="minorHAnsi" w:cstheme="minorHAnsi"/>
          <w:b/>
          <w:sz w:val="24"/>
          <w:szCs w:val="24"/>
        </w:rPr>
      </w:pPr>
      <w:r w:rsidRPr="004D01C2">
        <w:rPr>
          <w:rFonts w:asciiTheme="minorHAnsi" w:hAnsiTheme="minorHAnsi" w:cstheme="minorHAnsi"/>
          <w:b/>
          <w:sz w:val="24"/>
          <w:szCs w:val="24"/>
        </w:rPr>
        <w:t>1.</w:t>
      </w:r>
      <w:r w:rsidRPr="004D01C2">
        <w:rPr>
          <w:rFonts w:asciiTheme="minorHAnsi" w:hAnsiTheme="minorHAnsi" w:cstheme="minorHAnsi"/>
          <w:b/>
          <w:sz w:val="24"/>
          <w:szCs w:val="24"/>
        </w:rPr>
        <w:tab/>
        <w:t>Gegevens van het kind</w:t>
      </w:r>
    </w:p>
    <w:p w14:paraId="10F1B4C4" w14:textId="117D4498" w:rsidR="00F6231B" w:rsidRPr="008A7A07" w:rsidRDefault="004D01C2" w:rsidP="00F6231B">
      <w:pPr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8A7A07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Overige </w:t>
      </w:r>
      <w:proofErr w:type="spellStart"/>
      <w:r w:rsidRPr="008A7A07">
        <w:rPr>
          <w:rFonts w:asciiTheme="minorHAnsi" w:hAnsiTheme="minorHAnsi" w:cstheme="minorHAnsi"/>
          <w:b/>
          <w:i/>
          <w:iCs/>
          <w:sz w:val="22"/>
          <w:szCs w:val="22"/>
        </w:rPr>
        <w:t>n.a.w</w:t>
      </w:r>
      <w:proofErr w:type="spellEnd"/>
      <w:r w:rsidRPr="008A7A07">
        <w:rPr>
          <w:rFonts w:asciiTheme="minorHAnsi" w:hAnsiTheme="minorHAnsi" w:cstheme="minorHAnsi"/>
          <w:b/>
          <w:i/>
          <w:iCs/>
          <w:sz w:val="22"/>
          <w:szCs w:val="22"/>
        </w:rPr>
        <w:t>. gegevens invullen in Tommy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5953"/>
      </w:tblGrid>
      <w:tr w:rsidR="00F6231B" w:rsidRPr="0089711A" w14:paraId="33FB2128" w14:textId="77777777" w:rsidTr="00013998">
        <w:tc>
          <w:tcPr>
            <w:tcW w:w="3227" w:type="dxa"/>
          </w:tcPr>
          <w:p w14:paraId="23B0849E" w14:textId="6DA7ED56" w:rsidR="00F6231B" w:rsidRPr="0089711A" w:rsidRDefault="615F7F4D" w:rsidP="4ACCEFFA">
            <w:pPr>
              <w:spacing w:before="100" w:beforeAutospacing="1" w:after="100" w:afterAutospacing="1" w:line="360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4ACCEFFA">
              <w:rPr>
                <w:rFonts w:asciiTheme="minorHAnsi" w:hAnsiTheme="minorHAnsi" w:cstheme="minorBidi"/>
                <w:sz w:val="22"/>
                <w:szCs w:val="22"/>
              </w:rPr>
              <w:t>Voor- en a</w:t>
            </w:r>
            <w:r w:rsidR="00F6231B" w:rsidRPr="4ACCEFFA">
              <w:rPr>
                <w:rFonts w:asciiTheme="minorHAnsi" w:hAnsiTheme="minorHAnsi" w:cstheme="minorBidi"/>
                <w:sz w:val="22"/>
                <w:szCs w:val="22"/>
              </w:rPr>
              <w:t>chternaam kind</w:t>
            </w:r>
          </w:p>
        </w:tc>
        <w:tc>
          <w:tcPr>
            <w:tcW w:w="5953" w:type="dxa"/>
          </w:tcPr>
          <w:p w14:paraId="45DC6AD4" w14:textId="77777777" w:rsidR="00F6231B" w:rsidRPr="0089711A" w:rsidRDefault="00F6231B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231B" w:rsidRPr="0089711A" w14:paraId="4C280E1F" w14:textId="77777777" w:rsidTr="00013998">
        <w:tc>
          <w:tcPr>
            <w:tcW w:w="3227" w:type="dxa"/>
          </w:tcPr>
          <w:p w14:paraId="45F59BF7" w14:textId="77777777" w:rsidR="00F6231B" w:rsidRPr="0089711A" w:rsidRDefault="00F6231B" w:rsidP="4ACCEFFA">
            <w:pPr>
              <w:spacing w:before="100" w:beforeAutospacing="1" w:after="100" w:afterAutospacing="1" w:line="360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4ACCEFFA">
              <w:rPr>
                <w:rFonts w:asciiTheme="minorHAnsi" w:hAnsiTheme="minorHAnsi" w:cstheme="minorBidi"/>
                <w:sz w:val="22"/>
                <w:szCs w:val="22"/>
              </w:rPr>
              <w:t>Geboortedatum</w:t>
            </w:r>
          </w:p>
        </w:tc>
        <w:tc>
          <w:tcPr>
            <w:tcW w:w="5953" w:type="dxa"/>
          </w:tcPr>
          <w:p w14:paraId="7A6D3F73" w14:textId="77777777" w:rsidR="00F6231B" w:rsidRPr="0089711A" w:rsidRDefault="00F6231B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631BB95" w14:textId="77777777" w:rsidR="00C92C4B" w:rsidRPr="0089711A" w:rsidRDefault="00C92C4B" w:rsidP="00F6231B">
      <w:pPr>
        <w:rPr>
          <w:rFonts w:asciiTheme="minorHAnsi" w:hAnsiTheme="minorHAnsi" w:cstheme="minorHAnsi"/>
          <w:b/>
          <w:sz w:val="22"/>
          <w:szCs w:val="22"/>
        </w:rPr>
      </w:pPr>
    </w:p>
    <w:p w14:paraId="37FA22AD" w14:textId="396CD481" w:rsidR="009357BF" w:rsidRPr="004D01C2" w:rsidRDefault="009357BF" w:rsidP="009357BF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</w:t>
      </w:r>
      <w:r w:rsidRPr="004D01C2">
        <w:rPr>
          <w:rFonts w:asciiTheme="minorHAnsi" w:hAnsiTheme="minorHAnsi" w:cstheme="minorHAnsi"/>
          <w:b/>
          <w:sz w:val="24"/>
          <w:szCs w:val="24"/>
        </w:rPr>
        <w:t xml:space="preserve">. Gegevens specialistische voorschoolse </w:t>
      </w:r>
      <w:r>
        <w:rPr>
          <w:rFonts w:asciiTheme="minorHAnsi" w:hAnsiTheme="minorHAnsi" w:cstheme="minorHAnsi"/>
          <w:b/>
          <w:sz w:val="24"/>
          <w:szCs w:val="24"/>
        </w:rPr>
        <w:t>voorziening/</w:t>
      </w:r>
      <w:r w:rsidRPr="004D01C2">
        <w:rPr>
          <w:rFonts w:asciiTheme="minorHAnsi" w:hAnsiTheme="minorHAnsi" w:cstheme="minorHAnsi"/>
          <w:b/>
          <w:sz w:val="24"/>
          <w:szCs w:val="24"/>
        </w:rPr>
        <w:t>zorginstelling</w:t>
      </w:r>
    </w:p>
    <w:p w14:paraId="12112184" w14:textId="77777777" w:rsidR="009357BF" w:rsidRPr="0089711A" w:rsidRDefault="009357BF" w:rsidP="009357BF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1"/>
        <w:gridCol w:w="5889"/>
      </w:tblGrid>
      <w:tr w:rsidR="009357BF" w:rsidRPr="0089711A" w14:paraId="6763D144" w14:textId="77777777" w:rsidTr="00013998">
        <w:tc>
          <w:tcPr>
            <w:tcW w:w="3171" w:type="dxa"/>
          </w:tcPr>
          <w:p w14:paraId="363F7030" w14:textId="77777777" w:rsidR="009357BF" w:rsidRPr="0089711A" w:rsidRDefault="009357BF" w:rsidP="00732F48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9711A">
              <w:rPr>
                <w:rFonts w:asciiTheme="minorHAnsi" w:hAnsiTheme="minorHAnsi" w:cstheme="minorHAnsi"/>
                <w:sz w:val="22"/>
                <w:szCs w:val="22"/>
              </w:rPr>
              <w:t>Naam voorziening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en locatie</w:t>
            </w:r>
          </w:p>
        </w:tc>
        <w:tc>
          <w:tcPr>
            <w:tcW w:w="5889" w:type="dxa"/>
          </w:tcPr>
          <w:p w14:paraId="3ABFB3DC" w14:textId="77777777" w:rsidR="009357BF" w:rsidRPr="0089711A" w:rsidRDefault="009357BF" w:rsidP="00732F48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57BF" w:rsidRPr="0089711A" w14:paraId="5F627B35" w14:textId="77777777" w:rsidTr="00013998">
        <w:tc>
          <w:tcPr>
            <w:tcW w:w="3171" w:type="dxa"/>
          </w:tcPr>
          <w:p w14:paraId="7B600F71" w14:textId="6F3254E9" w:rsidR="009357BF" w:rsidRPr="0089711A" w:rsidRDefault="009357BF" w:rsidP="00732F48">
            <w:pPr>
              <w:pStyle w:val="Voettekst"/>
              <w:tabs>
                <w:tab w:val="clear" w:pos="4513"/>
              </w:tabs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9711A">
              <w:rPr>
                <w:rFonts w:asciiTheme="minorHAnsi" w:hAnsiTheme="minorHAnsi" w:cstheme="minorHAnsi"/>
                <w:sz w:val="22"/>
                <w:szCs w:val="22"/>
              </w:rPr>
              <w:t>Naam contactpersoon</w:t>
            </w:r>
            <w:r w:rsidR="00A37892">
              <w:rPr>
                <w:rFonts w:asciiTheme="minorHAnsi" w:hAnsiTheme="minorHAnsi" w:cstheme="minorHAnsi"/>
                <w:sz w:val="22"/>
                <w:szCs w:val="22"/>
              </w:rPr>
              <w:t xml:space="preserve"> en functie</w:t>
            </w:r>
          </w:p>
        </w:tc>
        <w:tc>
          <w:tcPr>
            <w:tcW w:w="5889" w:type="dxa"/>
          </w:tcPr>
          <w:p w14:paraId="2F3D57EA" w14:textId="77777777" w:rsidR="009357BF" w:rsidRPr="0089711A" w:rsidRDefault="009357BF" w:rsidP="00732F48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1714F" w:rsidRPr="0089711A" w14:paraId="71D4E10A" w14:textId="77777777" w:rsidTr="00013998">
        <w:trPr>
          <w:trHeight w:val="440"/>
        </w:trPr>
        <w:tc>
          <w:tcPr>
            <w:tcW w:w="3171" w:type="dxa"/>
          </w:tcPr>
          <w:p w14:paraId="27947C58" w14:textId="77777777" w:rsidR="0001714F" w:rsidRDefault="00A35399" w:rsidP="006D3F55">
            <w:pPr>
              <w:pStyle w:val="Voettekst"/>
              <w:tabs>
                <w:tab w:val="clear" w:pos="451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Andere betrokken ondersteuner</w:t>
            </w:r>
          </w:p>
          <w:p w14:paraId="08813E39" w14:textId="399257BC" w:rsidR="006D3F55" w:rsidRPr="006D3F55" w:rsidRDefault="006D3F55" w:rsidP="006D3F55">
            <w:pPr>
              <w:pStyle w:val="Voettekst"/>
              <w:tabs>
                <w:tab w:val="clear" w:pos="4513"/>
              </w:tabs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6D3F55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(alleen invullen indien relevant)</w:t>
            </w:r>
          </w:p>
        </w:tc>
        <w:tc>
          <w:tcPr>
            <w:tcW w:w="5889" w:type="dxa"/>
          </w:tcPr>
          <w:p w14:paraId="613CBABD" w14:textId="77777777" w:rsidR="0001714F" w:rsidRPr="0089711A" w:rsidRDefault="0001714F" w:rsidP="006D3F5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57BF" w:rsidRPr="0089711A" w14:paraId="5531E40B" w14:textId="77777777" w:rsidTr="00013998">
        <w:tc>
          <w:tcPr>
            <w:tcW w:w="3171" w:type="dxa"/>
          </w:tcPr>
          <w:p w14:paraId="601D79DE" w14:textId="3EE4A286" w:rsidR="009357BF" w:rsidRPr="0089711A" w:rsidRDefault="00CB088B" w:rsidP="006D3F55">
            <w:pPr>
              <w:pStyle w:val="Voettekst"/>
              <w:tabs>
                <w:tab w:val="clear" w:pos="451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Verwachte einddatum behandeling</w:t>
            </w:r>
          </w:p>
        </w:tc>
        <w:tc>
          <w:tcPr>
            <w:tcW w:w="5889" w:type="dxa"/>
          </w:tcPr>
          <w:p w14:paraId="65D91CC7" w14:textId="77777777" w:rsidR="009357BF" w:rsidRPr="0089711A" w:rsidRDefault="009357BF" w:rsidP="006D3F5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6066D75" w14:textId="77777777" w:rsidR="009357BF" w:rsidRPr="0089711A" w:rsidRDefault="009357BF" w:rsidP="009357BF">
      <w:pPr>
        <w:rPr>
          <w:rFonts w:asciiTheme="minorHAnsi" w:hAnsiTheme="minorHAnsi" w:cstheme="minorHAnsi"/>
          <w:b/>
          <w:sz w:val="22"/>
          <w:szCs w:val="22"/>
        </w:rPr>
      </w:pPr>
    </w:p>
    <w:p w14:paraId="376C1E83" w14:textId="57DC727A" w:rsidR="00F6231B" w:rsidRPr="00FD4980" w:rsidRDefault="009357BF" w:rsidP="00F6231B">
      <w:pPr>
        <w:rPr>
          <w:rFonts w:asciiTheme="minorHAnsi" w:hAnsiTheme="minorHAnsi" w:cstheme="minorHAnsi"/>
          <w:b/>
          <w:color w:val="EE0000"/>
          <w:sz w:val="22"/>
          <w:szCs w:val="22"/>
        </w:rPr>
      </w:pPr>
      <w:r>
        <w:rPr>
          <w:rFonts w:asciiTheme="minorHAnsi" w:hAnsiTheme="minorHAnsi" w:cstheme="minorHAnsi"/>
          <w:b/>
          <w:sz w:val="24"/>
          <w:szCs w:val="24"/>
        </w:rPr>
        <w:t>3</w:t>
      </w:r>
      <w:r w:rsidR="00F6231B" w:rsidRPr="004D01C2">
        <w:rPr>
          <w:rFonts w:asciiTheme="minorHAnsi" w:hAnsiTheme="minorHAnsi" w:cstheme="minorHAnsi"/>
          <w:b/>
          <w:sz w:val="24"/>
          <w:szCs w:val="24"/>
        </w:rPr>
        <w:t xml:space="preserve">. Gegevens school voor primair onderwijs of speciaal onderwijs waar </w:t>
      </w:r>
      <w:r w:rsidR="001F6E72">
        <w:rPr>
          <w:rFonts w:asciiTheme="minorHAnsi" w:hAnsiTheme="minorHAnsi" w:cstheme="minorHAnsi"/>
          <w:b/>
          <w:sz w:val="24"/>
          <w:szCs w:val="24"/>
        </w:rPr>
        <w:t>het kind</w:t>
      </w:r>
      <w:r w:rsidR="00F6231B" w:rsidRPr="004D01C2">
        <w:rPr>
          <w:rFonts w:asciiTheme="minorHAnsi" w:hAnsiTheme="minorHAnsi" w:cstheme="minorHAnsi"/>
          <w:b/>
          <w:sz w:val="24"/>
          <w:szCs w:val="24"/>
        </w:rPr>
        <w:t xml:space="preserve"> is aangemeld</w:t>
      </w:r>
      <w:r w:rsidR="00683666" w:rsidRPr="004D01C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83666" w:rsidRPr="004D01C2">
        <w:rPr>
          <w:rFonts w:asciiTheme="minorHAnsi" w:hAnsiTheme="minorHAnsi" w:cstheme="minorHAnsi"/>
          <w:b/>
          <w:i/>
          <w:iCs/>
          <w:sz w:val="22"/>
          <w:szCs w:val="22"/>
        </w:rPr>
        <w:t>(</w:t>
      </w:r>
      <w:r w:rsidR="001549A0" w:rsidRPr="004D01C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alleen invullen </w:t>
      </w:r>
      <w:r w:rsidR="00683666" w:rsidRPr="004D01C2">
        <w:rPr>
          <w:rFonts w:asciiTheme="minorHAnsi" w:hAnsiTheme="minorHAnsi" w:cstheme="minorHAnsi"/>
          <w:b/>
          <w:i/>
          <w:iCs/>
          <w:sz w:val="22"/>
          <w:szCs w:val="22"/>
        </w:rPr>
        <w:t>indien van toepassing)</w:t>
      </w:r>
    </w:p>
    <w:p w14:paraId="49DB6A1F" w14:textId="77777777" w:rsidR="00F6231B" w:rsidRPr="0089711A" w:rsidRDefault="00F6231B" w:rsidP="00F6231B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5953"/>
      </w:tblGrid>
      <w:tr w:rsidR="00F6231B" w:rsidRPr="0089711A" w14:paraId="1FD26A46" w14:textId="77777777" w:rsidTr="0001399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2FBA3" w14:textId="77777777" w:rsidR="00F6231B" w:rsidRPr="0089711A" w:rsidRDefault="00F6231B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9711A">
              <w:rPr>
                <w:rFonts w:asciiTheme="minorHAnsi" w:hAnsiTheme="minorHAnsi" w:cstheme="minorHAnsi"/>
                <w:sz w:val="22"/>
                <w:szCs w:val="22"/>
              </w:rPr>
              <w:t>Naam school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3D90" w14:textId="77777777" w:rsidR="00F6231B" w:rsidRPr="0089711A" w:rsidRDefault="00F6231B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231B" w:rsidRPr="0089711A" w14:paraId="2793D493" w14:textId="77777777" w:rsidTr="0001399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B1FB3" w14:textId="61AA4D72" w:rsidR="00F6231B" w:rsidRPr="0089711A" w:rsidRDefault="00070919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Woonplaats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958" w14:textId="77777777" w:rsidR="00F6231B" w:rsidRPr="0089711A" w:rsidRDefault="00F6231B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231B" w:rsidRPr="0089711A" w14:paraId="0053937E" w14:textId="77777777" w:rsidTr="0001399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341F5" w14:textId="4FC93782" w:rsidR="00F6231B" w:rsidRPr="0089711A" w:rsidRDefault="00F15060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Contactpersoon</w:t>
            </w:r>
            <w:r w:rsidR="00F6231B" w:rsidRPr="00897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92C4B">
              <w:rPr>
                <w:rFonts w:asciiTheme="minorHAnsi" w:hAnsiTheme="minorHAnsi" w:cstheme="minorHAnsi"/>
                <w:sz w:val="22"/>
                <w:szCs w:val="22"/>
              </w:rPr>
              <w:t>school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27DA" w14:textId="77777777" w:rsidR="00F6231B" w:rsidRPr="0089711A" w:rsidRDefault="00F6231B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231B" w:rsidRPr="0089711A" w14:paraId="542E64E8" w14:textId="77777777" w:rsidTr="0001399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DEC37" w14:textId="100E37D2" w:rsidR="00F6231B" w:rsidRPr="0089711A" w:rsidRDefault="00C7577D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  <w:r w:rsidR="000C003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F6231B" w:rsidRPr="0089711A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D099" w14:textId="77777777" w:rsidR="00F6231B" w:rsidRPr="0089711A" w:rsidRDefault="00F6231B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2E204A1" w14:textId="77777777" w:rsidR="00F6231B" w:rsidRPr="0089711A" w:rsidRDefault="00F6231B" w:rsidP="00F6231B">
      <w:pPr>
        <w:rPr>
          <w:rFonts w:asciiTheme="minorHAnsi" w:hAnsiTheme="minorHAnsi" w:cstheme="minorHAnsi"/>
          <w:b/>
          <w:sz w:val="22"/>
          <w:szCs w:val="22"/>
        </w:rPr>
      </w:pPr>
    </w:p>
    <w:p w14:paraId="4690ECBF" w14:textId="6C62238D" w:rsidR="00F6231B" w:rsidRPr="0089711A" w:rsidRDefault="00F6231B" w:rsidP="00F6231B">
      <w:pPr>
        <w:rPr>
          <w:rFonts w:asciiTheme="minorHAnsi" w:hAnsiTheme="minorHAnsi" w:cstheme="minorHAnsi"/>
          <w:sz w:val="22"/>
          <w:szCs w:val="22"/>
        </w:rPr>
      </w:pPr>
      <w:r w:rsidRPr="004D01C2">
        <w:rPr>
          <w:rFonts w:asciiTheme="minorHAnsi" w:hAnsiTheme="minorHAnsi" w:cstheme="minorHAnsi"/>
          <w:b/>
          <w:sz w:val="24"/>
          <w:szCs w:val="24"/>
        </w:rPr>
        <w:t>4. Samenvattende ondersteunings</w:t>
      </w:r>
      <w:r w:rsidR="009A0342">
        <w:rPr>
          <w:rFonts w:asciiTheme="minorHAnsi" w:hAnsiTheme="minorHAnsi" w:cstheme="minorHAnsi"/>
          <w:b/>
          <w:sz w:val="24"/>
          <w:szCs w:val="24"/>
        </w:rPr>
        <w:t xml:space="preserve">behoeften </w:t>
      </w:r>
      <w:r w:rsidRPr="004D01C2">
        <w:rPr>
          <w:rFonts w:asciiTheme="minorHAnsi" w:hAnsiTheme="minorHAnsi" w:cstheme="minorHAnsi"/>
          <w:b/>
          <w:sz w:val="24"/>
          <w:szCs w:val="24"/>
        </w:rPr>
        <w:t>van het kind</w:t>
      </w:r>
      <w:r w:rsidR="009D6DC3">
        <w:rPr>
          <w:rFonts w:asciiTheme="minorHAnsi" w:hAnsiTheme="minorHAnsi" w:cstheme="minorHAnsi"/>
          <w:b/>
          <w:sz w:val="24"/>
          <w:szCs w:val="24"/>
        </w:rPr>
        <w:t xml:space="preserve"> (integratief beeld)</w:t>
      </w:r>
      <w:r w:rsidRPr="004D01C2">
        <w:rPr>
          <w:rFonts w:asciiTheme="minorHAnsi" w:hAnsiTheme="minorHAnsi" w:cstheme="minorHAnsi"/>
          <w:sz w:val="24"/>
          <w:szCs w:val="24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6231B" w:rsidRPr="0089711A" w14:paraId="47FD0021" w14:textId="77777777" w:rsidTr="00D90728">
        <w:trPr>
          <w:trHeight w:val="3171"/>
        </w:trPr>
        <w:tc>
          <w:tcPr>
            <w:tcW w:w="9210" w:type="dxa"/>
          </w:tcPr>
          <w:p w14:paraId="0BA159C1" w14:textId="77777777" w:rsidR="00F6231B" w:rsidRPr="0089711A" w:rsidRDefault="00F6231B" w:rsidP="00860D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0837A26" w14:textId="77777777" w:rsidR="00245679" w:rsidRDefault="00245679" w:rsidP="00802C83">
      <w:pPr>
        <w:spacing w:after="200"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47693453" w14:textId="0B3BCF11" w:rsidR="00627C48" w:rsidRPr="00802C83" w:rsidRDefault="00F6231B" w:rsidP="00802C83">
      <w:pPr>
        <w:spacing w:after="20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4D01C2">
        <w:rPr>
          <w:rFonts w:asciiTheme="minorHAnsi" w:hAnsiTheme="minorHAnsi" w:cstheme="minorHAnsi"/>
          <w:b/>
          <w:sz w:val="24"/>
          <w:szCs w:val="24"/>
        </w:rPr>
        <w:lastRenderedPageBreak/>
        <w:t xml:space="preserve">5. </w:t>
      </w:r>
      <w:r w:rsidR="00357749" w:rsidRPr="004D01C2">
        <w:rPr>
          <w:rFonts w:asciiTheme="minorHAnsi" w:hAnsiTheme="minorHAnsi" w:cstheme="minorHAnsi"/>
          <w:b/>
          <w:sz w:val="24"/>
          <w:szCs w:val="24"/>
        </w:rPr>
        <w:t>Stimulerende- en belemmerende factoren</w:t>
      </w:r>
      <w:r w:rsidR="005A3027">
        <w:rPr>
          <w:rFonts w:asciiTheme="minorHAnsi" w:hAnsiTheme="minorHAnsi" w:cstheme="minorHAnsi"/>
          <w:b/>
          <w:sz w:val="24"/>
          <w:szCs w:val="24"/>
        </w:rPr>
        <w:t xml:space="preserve"> in verband met de ontwikkeling van het kind</w:t>
      </w:r>
      <w:r w:rsidR="00357749" w:rsidRPr="004D01C2">
        <w:rPr>
          <w:rFonts w:asciiTheme="minorHAnsi" w:hAnsiTheme="minorHAnsi" w:cstheme="minorHAnsi"/>
          <w:b/>
          <w:sz w:val="24"/>
          <w:szCs w:val="24"/>
        </w:rPr>
        <w:t>:</w:t>
      </w:r>
    </w:p>
    <w:p w14:paraId="373ABB24" w14:textId="58942C02" w:rsidR="00627C48" w:rsidRDefault="00627C48" w:rsidP="00627C48">
      <w:pPr>
        <w:spacing w:line="240" w:lineRule="auto"/>
        <w:rPr>
          <w:rFonts w:asciiTheme="minorHAnsi" w:hAnsiTheme="minorHAnsi" w:cstheme="minorHAnsi"/>
          <w:b/>
          <w:i/>
          <w:iCs/>
          <w:sz w:val="22"/>
          <w:szCs w:val="22"/>
        </w:rPr>
      </w:pPr>
      <w:proofErr w:type="spellStart"/>
      <w:r>
        <w:rPr>
          <w:rFonts w:asciiTheme="minorHAnsi" w:hAnsiTheme="minorHAnsi" w:cstheme="minorBidi"/>
          <w:b/>
          <w:bCs/>
          <w:sz w:val="22"/>
          <w:szCs w:val="22"/>
        </w:rPr>
        <w:t>Kindfactoren</w:t>
      </w:r>
      <w:proofErr w:type="spellEnd"/>
      <w:r>
        <w:rPr>
          <w:rFonts w:asciiTheme="minorHAnsi" w:hAnsiTheme="minorHAnsi" w:cstheme="minorBidi"/>
          <w:b/>
          <w:bCs/>
          <w:sz w:val="22"/>
          <w:szCs w:val="22"/>
        </w:rPr>
        <w:t>:</w:t>
      </w:r>
      <w:r w:rsidRPr="00627C48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</w:p>
    <w:p w14:paraId="0265C2E7" w14:textId="22461177" w:rsidR="000C1A79" w:rsidRPr="008C6E98" w:rsidRDefault="00627C48" w:rsidP="0BDA2275">
      <w:pPr>
        <w:spacing w:line="240" w:lineRule="auto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10689D">
        <w:rPr>
          <w:rFonts w:asciiTheme="minorHAnsi" w:hAnsiTheme="minorHAnsi" w:cstheme="minorHAnsi"/>
          <w:bCs/>
          <w:i/>
          <w:iCs/>
          <w:sz w:val="22"/>
          <w:szCs w:val="22"/>
        </w:rPr>
        <w:t>Denk hierbij aan spel-, taal-, motorische- en sociaal-emotionele ontwikkeling, zelfredzaamheid</w:t>
      </w:r>
      <w:r w:rsidR="00812263">
        <w:rPr>
          <w:rFonts w:asciiTheme="minorHAnsi" w:hAnsiTheme="minorHAnsi" w:cstheme="minorHAnsi"/>
          <w:bCs/>
          <w:i/>
          <w:iCs/>
          <w:sz w:val="22"/>
          <w:szCs w:val="22"/>
        </w:rPr>
        <w:t>, werkhouding</w:t>
      </w:r>
      <w:r w:rsidR="0095449F">
        <w:rPr>
          <w:rFonts w:asciiTheme="minorHAnsi" w:hAnsiTheme="minorHAnsi" w:cstheme="minorHAnsi"/>
          <w:bCs/>
          <w:i/>
          <w:iCs/>
          <w:sz w:val="22"/>
          <w:szCs w:val="22"/>
        </w:rPr>
        <w:t>/ taakaanpak</w:t>
      </w:r>
      <w:r w:rsidRPr="0010689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en leerbaarheid.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962"/>
      </w:tblGrid>
      <w:tr w:rsidR="00AF53F4" w:rsidRPr="0089711A" w14:paraId="75C94354" w14:textId="77777777" w:rsidTr="00013998">
        <w:trPr>
          <w:trHeight w:hRule="exact" w:val="284"/>
        </w:trPr>
        <w:tc>
          <w:tcPr>
            <w:tcW w:w="4531" w:type="dxa"/>
            <w:shd w:val="clear" w:color="auto" w:fill="D9D9D9" w:themeFill="background1" w:themeFillShade="D9"/>
          </w:tcPr>
          <w:p w14:paraId="354E31E6" w14:textId="2B2A544F" w:rsidR="00AF53F4" w:rsidRPr="0089711A" w:rsidRDefault="00AF53F4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Stimulerende factoren</w:t>
            </w:r>
          </w:p>
        </w:tc>
        <w:tc>
          <w:tcPr>
            <w:tcW w:w="4962" w:type="dxa"/>
            <w:shd w:val="clear" w:color="auto" w:fill="D9D9D9" w:themeFill="background1" w:themeFillShade="D9"/>
          </w:tcPr>
          <w:p w14:paraId="13DD1B8D" w14:textId="66B3883D" w:rsidR="00AF53F4" w:rsidRPr="0089711A" w:rsidRDefault="00AF53F4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9711A">
              <w:rPr>
                <w:rFonts w:asciiTheme="minorHAnsi" w:hAnsiTheme="minorHAnsi" w:cstheme="minorHAnsi"/>
                <w:b/>
                <w:sz w:val="22"/>
                <w:szCs w:val="22"/>
              </w:rPr>
              <w:t>Belemmerend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 factoren</w:t>
            </w:r>
          </w:p>
        </w:tc>
      </w:tr>
      <w:tr w:rsidR="00AF53F4" w:rsidRPr="0089711A" w14:paraId="230E5E06" w14:textId="77777777" w:rsidTr="00013998">
        <w:trPr>
          <w:trHeight w:val="2336"/>
        </w:trPr>
        <w:tc>
          <w:tcPr>
            <w:tcW w:w="4531" w:type="dxa"/>
          </w:tcPr>
          <w:p w14:paraId="4528D3DE" w14:textId="0A170274" w:rsidR="00860D47" w:rsidRPr="009C2D77" w:rsidRDefault="00860D47" w:rsidP="009C2D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4A54CA48" w14:textId="17FCF8A6" w:rsidR="00AF53F4" w:rsidRPr="009C2D77" w:rsidRDefault="00AF53F4" w:rsidP="009C2D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C5F0BA3" w14:textId="77777777" w:rsidR="00AF53F4" w:rsidRDefault="00AF53F4" w:rsidP="00F6231B">
      <w:pPr>
        <w:spacing w:line="240" w:lineRule="auto"/>
        <w:rPr>
          <w:rFonts w:asciiTheme="minorHAnsi" w:hAnsiTheme="minorHAnsi" w:cstheme="minorHAnsi"/>
          <w:b/>
          <w:color w:val="EE0000"/>
          <w:sz w:val="22"/>
          <w:szCs w:val="22"/>
        </w:rPr>
      </w:pPr>
    </w:p>
    <w:p w14:paraId="7F1178FC" w14:textId="78F7D82E" w:rsidR="00627C48" w:rsidRPr="0089711A" w:rsidRDefault="00802C83" w:rsidP="00627C48">
      <w:pPr>
        <w:ind w:left="284" w:hanging="284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b/>
          <w:sz w:val="22"/>
          <w:szCs w:val="22"/>
        </w:rPr>
        <w:t>B</w:t>
      </w:r>
      <w:r w:rsidR="00627C48" w:rsidRPr="355B3AD5">
        <w:rPr>
          <w:rFonts w:asciiTheme="minorHAnsi" w:hAnsiTheme="minorHAnsi" w:cstheme="minorBidi"/>
          <w:b/>
          <w:sz w:val="22"/>
          <w:szCs w:val="22"/>
        </w:rPr>
        <w:t>innen het gezin</w:t>
      </w:r>
      <w:r w:rsidR="0010689D">
        <w:rPr>
          <w:rFonts w:asciiTheme="minorHAnsi" w:hAnsiTheme="minorHAnsi" w:cstheme="minorBidi"/>
          <w:b/>
          <w:sz w:val="22"/>
          <w:szCs w:val="22"/>
        </w:rPr>
        <w:t>/systeem</w:t>
      </w:r>
      <w:r w:rsidR="005A3027">
        <w:rPr>
          <w:rFonts w:asciiTheme="minorHAnsi" w:hAnsiTheme="minorHAnsi" w:cstheme="minorBidi"/>
          <w:b/>
          <w:sz w:val="22"/>
          <w:szCs w:val="22"/>
        </w:rPr>
        <w:t>:</w:t>
      </w:r>
    </w:p>
    <w:p w14:paraId="37F58542" w14:textId="23271EAF" w:rsidR="00627C48" w:rsidRPr="0010689D" w:rsidRDefault="00627C48" w:rsidP="005A3027">
      <w:pPr>
        <w:rPr>
          <w:rFonts w:asciiTheme="minorHAnsi" w:hAnsiTheme="minorHAnsi" w:cstheme="minorHAnsi"/>
          <w:i/>
          <w:iCs/>
          <w:sz w:val="28"/>
          <w:szCs w:val="28"/>
        </w:rPr>
      </w:pPr>
      <w:r w:rsidRPr="0010689D">
        <w:rPr>
          <w:rFonts w:asciiTheme="minorHAnsi" w:hAnsiTheme="minorHAnsi" w:cstheme="minorHAnsi"/>
          <w:i/>
          <w:iCs/>
          <w:sz w:val="22"/>
          <w:szCs w:val="24"/>
        </w:rPr>
        <w:t>Denk</w:t>
      </w:r>
      <w:r w:rsidR="0010689D">
        <w:rPr>
          <w:rFonts w:asciiTheme="minorHAnsi" w:hAnsiTheme="minorHAnsi" w:cstheme="minorHAnsi"/>
          <w:i/>
          <w:iCs/>
          <w:sz w:val="22"/>
          <w:szCs w:val="24"/>
        </w:rPr>
        <w:t xml:space="preserve"> hierbij</w:t>
      </w:r>
      <w:r w:rsidRPr="0010689D">
        <w:rPr>
          <w:rFonts w:asciiTheme="minorHAnsi" w:hAnsiTheme="minorHAnsi" w:cstheme="minorHAnsi"/>
          <w:i/>
          <w:iCs/>
          <w:sz w:val="22"/>
          <w:szCs w:val="24"/>
        </w:rPr>
        <w:t xml:space="preserve"> aan gezinsomstandigheden, opvoedingsklimaat, communicatie met ouders, ondersteunend</w:t>
      </w:r>
      <w:r w:rsidR="005A3027" w:rsidRPr="0010689D">
        <w:rPr>
          <w:rFonts w:asciiTheme="minorHAnsi" w:hAnsiTheme="minorHAnsi" w:cstheme="minorHAnsi"/>
          <w:i/>
          <w:iCs/>
          <w:sz w:val="22"/>
          <w:szCs w:val="24"/>
        </w:rPr>
        <w:t xml:space="preserve"> </w:t>
      </w:r>
      <w:r w:rsidRPr="0010689D">
        <w:rPr>
          <w:rFonts w:asciiTheme="minorHAnsi" w:hAnsiTheme="minorHAnsi" w:cstheme="minorHAnsi"/>
          <w:i/>
          <w:iCs/>
          <w:sz w:val="22"/>
          <w:szCs w:val="24"/>
        </w:rPr>
        <w:t>netwerk enz.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962"/>
      </w:tblGrid>
      <w:tr w:rsidR="00627C48" w:rsidRPr="0089711A" w14:paraId="76DB045F" w14:textId="77777777" w:rsidTr="00013998">
        <w:trPr>
          <w:trHeight w:hRule="exact" w:val="284"/>
        </w:trPr>
        <w:tc>
          <w:tcPr>
            <w:tcW w:w="4531" w:type="dxa"/>
            <w:shd w:val="clear" w:color="auto" w:fill="D9D9D9" w:themeFill="background1" w:themeFillShade="D9"/>
          </w:tcPr>
          <w:p w14:paraId="51BFB274" w14:textId="77777777" w:rsidR="00627C48" w:rsidRPr="0089711A" w:rsidRDefault="00627C48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Stimulerende factoren</w:t>
            </w:r>
          </w:p>
        </w:tc>
        <w:tc>
          <w:tcPr>
            <w:tcW w:w="4962" w:type="dxa"/>
            <w:shd w:val="clear" w:color="auto" w:fill="D9D9D9" w:themeFill="background1" w:themeFillShade="D9"/>
          </w:tcPr>
          <w:p w14:paraId="422DEC9C" w14:textId="77777777" w:rsidR="00627C48" w:rsidRPr="0089711A" w:rsidRDefault="00627C48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9711A">
              <w:rPr>
                <w:rFonts w:asciiTheme="minorHAnsi" w:hAnsiTheme="minorHAnsi" w:cstheme="minorHAnsi"/>
                <w:b/>
                <w:sz w:val="22"/>
                <w:szCs w:val="22"/>
              </w:rPr>
              <w:t>Belemmerend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 factoren</w:t>
            </w:r>
          </w:p>
        </w:tc>
      </w:tr>
      <w:tr w:rsidR="00627C48" w:rsidRPr="0089711A" w14:paraId="6D2C398A" w14:textId="77777777" w:rsidTr="00013998">
        <w:trPr>
          <w:trHeight w:val="2436"/>
        </w:trPr>
        <w:tc>
          <w:tcPr>
            <w:tcW w:w="4531" w:type="dxa"/>
          </w:tcPr>
          <w:p w14:paraId="4B439956" w14:textId="77777777" w:rsidR="00627C48" w:rsidRPr="0089711A" w:rsidRDefault="00627C48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7B5E5693" w14:textId="77777777" w:rsidR="00627C48" w:rsidRPr="0089711A" w:rsidRDefault="00627C48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0274280" w14:textId="77777777" w:rsidR="00627C48" w:rsidRPr="00AF53F4" w:rsidRDefault="00627C48" w:rsidP="00F6231B">
      <w:pPr>
        <w:spacing w:line="240" w:lineRule="auto"/>
        <w:rPr>
          <w:rFonts w:asciiTheme="minorHAnsi" w:hAnsiTheme="minorHAnsi" w:cstheme="minorHAnsi"/>
          <w:b/>
          <w:color w:val="EE0000"/>
          <w:sz w:val="22"/>
          <w:szCs w:val="22"/>
        </w:rPr>
      </w:pPr>
    </w:p>
    <w:p w14:paraId="4CE8E3C4" w14:textId="54E50A1D" w:rsidR="000C1A79" w:rsidRPr="004D01C2" w:rsidRDefault="004B56E9" w:rsidP="000C1A79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6</w:t>
      </w:r>
      <w:r w:rsidR="000C1A79" w:rsidRPr="004D01C2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="009718F2" w:rsidRPr="009718F2">
        <w:rPr>
          <w:rFonts w:asciiTheme="minorHAnsi" w:hAnsiTheme="minorHAnsi" w:cstheme="minorHAnsi"/>
          <w:b/>
          <w:sz w:val="24"/>
          <w:szCs w:val="24"/>
        </w:rPr>
        <w:t>Ondersteuningsbehoeften:</w:t>
      </w:r>
    </w:p>
    <w:p w14:paraId="6F06F71A" w14:textId="77777777" w:rsidR="00F6231B" w:rsidRDefault="00F6231B" w:rsidP="00F6231B">
      <w:pPr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072FB8" w:rsidRPr="0089711A" w14:paraId="1EE5CE16" w14:textId="77777777" w:rsidTr="6A5604C4">
        <w:tc>
          <w:tcPr>
            <w:tcW w:w="9493" w:type="dxa"/>
            <w:shd w:val="clear" w:color="auto" w:fill="D9D9D9" w:themeFill="background1" w:themeFillShade="D9"/>
          </w:tcPr>
          <w:p w14:paraId="79428F90" w14:textId="585902CF" w:rsidR="003B7E97" w:rsidRPr="0089711A" w:rsidRDefault="009718F2" w:rsidP="003B7E97">
            <w:pPr>
              <w:spacing w:line="240" w:lineRule="auto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bookmarkStart w:id="0" w:name="_Hlk506816155"/>
            <w:r w:rsidRPr="009718F2">
              <w:rPr>
                <w:rFonts w:asciiTheme="minorHAnsi" w:hAnsiTheme="minorHAnsi" w:cstheme="minorHAnsi"/>
                <w:b/>
                <w:sz w:val="22"/>
                <w:szCs w:val="22"/>
              </w:rPr>
              <w:t>Wat zijn de belangrijkste ondersteuningsbehoeften:</w:t>
            </w:r>
            <w:r w:rsidR="003B7E9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Thuis, </w:t>
            </w:r>
            <w:r w:rsidR="005A06A9"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  <w:r w:rsidR="003B7E97">
              <w:rPr>
                <w:rFonts w:asciiTheme="minorHAnsi" w:hAnsiTheme="minorHAnsi" w:cstheme="minorHAnsi"/>
                <w:b/>
                <w:sz w:val="22"/>
                <w:szCs w:val="22"/>
              </w:rPr>
              <w:t>p school,</w:t>
            </w:r>
            <w:r w:rsidR="003B7E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62BF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nders</w:t>
            </w:r>
            <w:proofErr w:type="spellEnd"/>
          </w:p>
        </w:tc>
      </w:tr>
      <w:tr w:rsidR="00D82F0D" w:rsidRPr="0089711A" w14:paraId="29EB8BE4" w14:textId="77777777" w:rsidTr="6A5604C4">
        <w:trPr>
          <w:trHeight w:val="2836"/>
        </w:trPr>
        <w:tc>
          <w:tcPr>
            <w:tcW w:w="9493" w:type="dxa"/>
          </w:tcPr>
          <w:p w14:paraId="33B10A79" w14:textId="77777777" w:rsidR="00D82F0D" w:rsidRPr="009718F2" w:rsidRDefault="00D82F0D" w:rsidP="4ACCEFFA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bookmarkEnd w:id="0"/>
    </w:tbl>
    <w:p w14:paraId="2D9D478E" w14:textId="3C9EF271" w:rsidR="6A5604C4" w:rsidRDefault="6A5604C4" w:rsidP="6A5604C4">
      <w:pPr>
        <w:spacing w:line="240" w:lineRule="auto"/>
        <w:rPr>
          <w:rFonts w:asciiTheme="minorHAnsi" w:hAnsiTheme="minorHAnsi" w:cstheme="minorBidi"/>
          <w:b/>
          <w:bCs/>
          <w:sz w:val="24"/>
          <w:szCs w:val="24"/>
        </w:rPr>
      </w:pPr>
    </w:p>
    <w:p w14:paraId="32C6D47C" w14:textId="44CAAD9B" w:rsidR="00F6231B" w:rsidRDefault="004B56E9" w:rsidP="00F6231B">
      <w:pPr>
        <w:spacing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="00832744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832744" w:rsidRPr="00832744">
        <w:rPr>
          <w:rFonts w:asciiTheme="minorHAnsi" w:hAnsiTheme="minorHAnsi" w:cstheme="minorHAnsi"/>
          <w:b/>
          <w:bCs/>
          <w:sz w:val="24"/>
          <w:szCs w:val="24"/>
        </w:rPr>
        <w:t xml:space="preserve"> Vervolgdoelen</w:t>
      </w:r>
    </w:p>
    <w:p w14:paraId="54AC0A6A" w14:textId="77777777" w:rsidR="00832744" w:rsidRPr="00832744" w:rsidRDefault="00832744" w:rsidP="00F6231B">
      <w:pPr>
        <w:spacing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elraster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F6231B" w:rsidRPr="0089711A" w14:paraId="73606DB7" w14:textId="77777777" w:rsidTr="4ACCEFFA">
        <w:trPr>
          <w:trHeight w:hRule="exact" w:val="284"/>
        </w:trPr>
        <w:tc>
          <w:tcPr>
            <w:tcW w:w="9493" w:type="dxa"/>
            <w:shd w:val="clear" w:color="auto" w:fill="D9D9D9" w:themeFill="background1" w:themeFillShade="D9"/>
          </w:tcPr>
          <w:p w14:paraId="7977B4FA" w14:textId="547CEFA9" w:rsidR="001613CD" w:rsidRDefault="001613CD" w:rsidP="001613CD">
            <w:pPr>
              <w:spacing w:line="240" w:lineRule="auto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3A86557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Wat zijn volgens jullie de belangrijkste vervolgdoelen</w:t>
            </w:r>
            <w:r w:rsidR="003A27BF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bij start in het onderwijs</w:t>
            </w:r>
            <w:r w:rsidRPr="3A86557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?</w:t>
            </w:r>
          </w:p>
          <w:p w14:paraId="10D26B06" w14:textId="2261F646" w:rsidR="00F6231B" w:rsidRPr="0089711A" w:rsidRDefault="00F6231B" w:rsidP="4ACCEFFA">
            <w:pPr>
              <w:spacing w:line="240" w:lineRule="auto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>
              <w:br/>
            </w:r>
            <w:r w:rsidRPr="4ACCEFF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 </w:t>
            </w:r>
          </w:p>
        </w:tc>
      </w:tr>
      <w:tr w:rsidR="001549A0" w:rsidRPr="0089711A" w14:paraId="48F15799" w14:textId="77777777" w:rsidTr="00FB0366">
        <w:trPr>
          <w:trHeight w:val="1658"/>
        </w:trPr>
        <w:tc>
          <w:tcPr>
            <w:tcW w:w="9493" w:type="dxa"/>
          </w:tcPr>
          <w:p w14:paraId="03254C6B" w14:textId="1BFE8A7F" w:rsidR="008A1C25" w:rsidRPr="0089711A" w:rsidRDefault="008A1C25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9AF2A1F" w14:textId="77777777" w:rsidR="00F6231B" w:rsidRPr="0089711A" w:rsidRDefault="00F6231B" w:rsidP="00F6231B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366C8F7F" w14:textId="6E76D996" w:rsidR="52F19358" w:rsidRPr="005E1E4F" w:rsidRDefault="004B56E9" w:rsidP="005E1E4F">
      <w:pPr>
        <w:spacing w:after="200" w:line="276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8</w:t>
      </w:r>
      <w:r w:rsidR="00900CE6" w:rsidRPr="00900CE6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="00F6231B" w:rsidRPr="00900CE6">
        <w:rPr>
          <w:rFonts w:asciiTheme="minorHAnsi" w:hAnsiTheme="minorHAnsi" w:cstheme="minorHAnsi"/>
          <w:b/>
          <w:sz w:val="24"/>
          <w:szCs w:val="24"/>
        </w:rPr>
        <w:t xml:space="preserve"> Aanvullende gegevens van het kind</w:t>
      </w:r>
    </w:p>
    <w:tbl>
      <w:tblPr>
        <w:tblStyle w:val="Tabelraster"/>
        <w:tblW w:w="935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843"/>
        <w:gridCol w:w="2399"/>
        <w:gridCol w:w="4121"/>
        <w:gridCol w:w="993"/>
      </w:tblGrid>
      <w:tr w:rsidR="00C90762" w14:paraId="73582012" w14:textId="3759A431" w:rsidTr="00A765DB">
        <w:tc>
          <w:tcPr>
            <w:tcW w:w="9356" w:type="dxa"/>
            <w:gridSpan w:val="4"/>
          </w:tcPr>
          <w:p w14:paraId="69402E55" w14:textId="77777777" w:rsidR="00A765DB" w:rsidRDefault="00A765DB" w:rsidP="00F6231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87C0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Welke hulpverlening is betrokken bij het kind en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/of</w:t>
            </w:r>
            <w:r w:rsidRPr="00087C0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gezin?</w:t>
            </w:r>
          </w:p>
          <w:p w14:paraId="74450A27" w14:textId="7CD7435C" w:rsidR="00C90762" w:rsidRPr="00F73815" w:rsidRDefault="00C90762" w:rsidP="00F623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3815">
              <w:rPr>
                <w:rFonts w:asciiTheme="minorHAnsi" w:hAnsiTheme="minorHAnsi" w:cstheme="minorHAnsi"/>
                <w:sz w:val="22"/>
                <w:szCs w:val="22"/>
              </w:rPr>
              <w:t>Benoem hier alleen hulpverlening gericht op het kind of het systeem die voor het onderwijs relevant zijn.</w:t>
            </w:r>
          </w:p>
          <w:p w14:paraId="6EBB8752" w14:textId="2FEEDE20" w:rsidR="00622B5C" w:rsidRDefault="00622B5C" w:rsidP="00F623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Denk ook aan </w:t>
            </w:r>
            <w:r w:rsidR="006A11DD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logopedie, fysiotherapie, speltherapie of anders.</w:t>
            </w:r>
          </w:p>
        </w:tc>
      </w:tr>
      <w:tr w:rsidR="00473BAE" w:rsidRPr="00013998" w14:paraId="29B00083" w14:textId="61CA78C0" w:rsidTr="00A765DB">
        <w:tc>
          <w:tcPr>
            <w:tcW w:w="1843" w:type="dxa"/>
          </w:tcPr>
          <w:p w14:paraId="29BC2BFF" w14:textId="4CEF9562" w:rsidR="004C7CA1" w:rsidRPr="00013998" w:rsidRDefault="004C7CA1" w:rsidP="00F6231B">
            <w:pPr>
              <w:rPr>
                <w:rFonts w:asciiTheme="minorHAnsi" w:hAnsiTheme="minorHAnsi" w:cstheme="minorHAnsi"/>
                <w:szCs w:val="18"/>
              </w:rPr>
            </w:pPr>
            <w:r w:rsidRPr="00013998">
              <w:rPr>
                <w:rFonts w:asciiTheme="minorHAnsi" w:hAnsiTheme="minorHAnsi" w:cstheme="minorHAnsi"/>
                <w:szCs w:val="18"/>
              </w:rPr>
              <w:t>Naam instantie</w:t>
            </w:r>
          </w:p>
        </w:tc>
        <w:tc>
          <w:tcPr>
            <w:tcW w:w="2399" w:type="dxa"/>
          </w:tcPr>
          <w:p w14:paraId="32F0963A" w14:textId="565528F2" w:rsidR="004C7CA1" w:rsidRPr="00013998" w:rsidRDefault="004C7CA1" w:rsidP="00F6231B">
            <w:pPr>
              <w:rPr>
                <w:rFonts w:asciiTheme="minorHAnsi" w:hAnsiTheme="minorHAnsi" w:cstheme="minorHAnsi"/>
                <w:szCs w:val="18"/>
              </w:rPr>
            </w:pPr>
            <w:r w:rsidRPr="00013998">
              <w:rPr>
                <w:rFonts w:asciiTheme="minorHAnsi" w:hAnsiTheme="minorHAnsi" w:cstheme="minorHAnsi"/>
                <w:szCs w:val="18"/>
              </w:rPr>
              <w:t>Aard van hulpverlening</w:t>
            </w:r>
            <w:r w:rsidR="0047491B" w:rsidRPr="00013998">
              <w:rPr>
                <w:rFonts w:asciiTheme="minorHAnsi" w:hAnsiTheme="minorHAnsi" w:cstheme="minorHAnsi"/>
                <w:szCs w:val="18"/>
              </w:rPr>
              <w:t>/behandeling</w:t>
            </w:r>
          </w:p>
        </w:tc>
        <w:tc>
          <w:tcPr>
            <w:tcW w:w="4121" w:type="dxa"/>
          </w:tcPr>
          <w:p w14:paraId="52BFF893" w14:textId="52C29BDD" w:rsidR="004C7CA1" w:rsidRPr="00013998" w:rsidRDefault="004C7CA1" w:rsidP="00F6231B">
            <w:pPr>
              <w:rPr>
                <w:rFonts w:asciiTheme="minorHAnsi" w:hAnsiTheme="minorHAnsi" w:cstheme="minorHAnsi"/>
                <w:szCs w:val="18"/>
              </w:rPr>
            </w:pPr>
            <w:r w:rsidRPr="00013998">
              <w:rPr>
                <w:rFonts w:asciiTheme="minorHAnsi" w:hAnsiTheme="minorHAnsi" w:cstheme="minorHAnsi"/>
                <w:szCs w:val="18"/>
              </w:rPr>
              <w:t>Naam hulpverlener</w:t>
            </w:r>
          </w:p>
        </w:tc>
        <w:tc>
          <w:tcPr>
            <w:tcW w:w="993" w:type="dxa"/>
          </w:tcPr>
          <w:p w14:paraId="73E4D113" w14:textId="2CF25C92" w:rsidR="004C7CA1" w:rsidRPr="00233006" w:rsidRDefault="00473BAE" w:rsidP="00F6231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33006">
              <w:rPr>
                <w:rFonts w:asciiTheme="minorHAnsi" w:hAnsiTheme="minorHAnsi" w:cstheme="minorHAnsi"/>
                <w:sz w:val="16"/>
                <w:szCs w:val="16"/>
              </w:rPr>
              <w:t>Afstemm</w:t>
            </w:r>
            <w:r w:rsidR="00233006" w:rsidRPr="00233006">
              <w:rPr>
                <w:rFonts w:asciiTheme="minorHAnsi" w:hAnsiTheme="minorHAnsi" w:cstheme="minorHAnsi"/>
                <w:sz w:val="16"/>
                <w:szCs w:val="16"/>
              </w:rPr>
              <w:t>en</w:t>
            </w:r>
            <w:r w:rsidRPr="00233006">
              <w:rPr>
                <w:rFonts w:asciiTheme="minorHAnsi" w:hAnsiTheme="minorHAnsi" w:cstheme="minorHAnsi"/>
                <w:sz w:val="16"/>
                <w:szCs w:val="16"/>
              </w:rPr>
              <w:t xml:space="preserve"> met school is nodig*</w:t>
            </w:r>
          </w:p>
        </w:tc>
      </w:tr>
      <w:tr w:rsidR="00473BAE" w:rsidRPr="000C2987" w14:paraId="17FF160B" w14:textId="6DB26706" w:rsidTr="00A765DB">
        <w:tc>
          <w:tcPr>
            <w:tcW w:w="1843" w:type="dxa"/>
          </w:tcPr>
          <w:p w14:paraId="16D353CB" w14:textId="77777777" w:rsidR="004C7CA1" w:rsidRPr="000C2987" w:rsidRDefault="004C7CA1" w:rsidP="00F6231B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99" w:type="dxa"/>
          </w:tcPr>
          <w:p w14:paraId="444252F6" w14:textId="77777777" w:rsidR="004C7CA1" w:rsidRPr="000C2987" w:rsidRDefault="004C7CA1" w:rsidP="00F6231B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21" w:type="dxa"/>
          </w:tcPr>
          <w:p w14:paraId="3F757465" w14:textId="77777777" w:rsidR="004C7CA1" w:rsidRPr="000C2987" w:rsidRDefault="004C7CA1" w:rsidP="00F6231B">
            <w:pPr>
              <w:rPr>
                <w:rFonts w:asciiTheme="minorHAnsi" w:hAnsiTheme="minorHAnsi" w:cstheme="minorHAnsi"/>
                <w:sz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</w:rPr>
            <w:id w:val="2059117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14:paraId="2BC69840" w14:textId="3BCC7241" w:rsidR="004C7CA1" w:rsidRPr="000C2987" w:rsidRDefault="00DE0A5B" w:rsidP="00F6231B">
                <w:pPr>
                  <w:rPr>
                    <w:rFonts w:asciiTheme="minorHAnsi" w:hAnsiTheme="minorHAnsi" w:cstheme="minorHAnsi"/>
                    <w:sz w:val="20"/>
                  </w:rPr>
                </w:pPr>
                <w:r w:rsidRPr="000C2987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p>
            </w:tc>
          </w:sdtContent>
        </w:sdt>
      </w:tr>
      <w:tr w:rsidR="00473BAE" w:rsidRPr="000C2987" w14:paraId="52BECE12" w14:textId="1D6E5466" w:rsidTr="00A765DB">
        <w:tc>
          <w:tcPr>
            <w:tcW w:w="1843" w:type="dxa"/>
          </w:tcPr>
          <w:p w14:paraId="2FFD652F" w14:textId="77777777" w:rsidR="004C7CA1" w:rsidRPr="000C2987" w:rsidRDefault="004C7CA1" w:rsidP="00F6231B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99" w:type="dxa"/>
          </w:tcPr>
          <w:p w14:paraId="271F96F7" w14:textId="77777777" w:rsidR="004C7CA1" w:rsidRPr="000C2987" w:rsidRDefault="004C7CA1" w:rsidP="00F6231B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21" w:type="dxa"/>
          </w:tcPr>
          <w:p w14:paraId="01EF41E0" w14:textId="77777777" w:rsidR="004C7CA1" w:rsidRPr="000C2987" w:rsidRDefault="004C7CA1" w:rsidP="00F6231B">
            <w:pPr>
              <w:rPr>
                <w:rFonts w:asciiTheme="minorHAnsi" w:hAnsiTheme="minorHAnsi" w:cstheme="minorHAnsi"/>
                <w:sz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</w:rPr>
            <w:id w:val="435882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14:paraId="570456D4" w14:textId="570D8DE6" w:rsidR="004C7CA1" w:rsidRPr="000C2987" w:rsidRDefault="00473BAE" w:rsidP="00F6231B">
                <w:pPr>
                  <w:rPr>
                    <w:rFonts w:asciiTheme="minorHAnsi" w:hAnsiTheme="minorHAnsi" w:cstheme="minorHAnsi"/>
                    <w:sz w:val="20"/>
                  </w:rPr>
                </w:pPr>
                <w:r w:rsidRPr="000C2987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p>
            </w:tc>
          </w:sdtContent>
        </w:sdt>
      </w:tr>
      <w:tr w:rsidR="00473BAE" w:rsidRPr="000C2987" w14:paraId="7BDC4AB1" w14:textId="36639007" w:rsidTr="00A765DB">
        <w:tc>
          <w:tcPr>
            <w:tcW w:w="1843" w:type="dxa"/>
          </w:tcPr>
          <w:p w14:paraId="7CF45C02" w14:textId="77777777" w:rsidR="004C7CA1" w:rsidRPr="000C2987" w:rsidRDefault="004C7CA1" w:rsidP="00F6231B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99" w:type="dxa"/>
          </w:tcPr>
          <w:p w14:paraId="457AB6E8" w14:textId="77777777" w:rsidR="004C7CA1" w:rsidRPr="000C2987" w:rsidRDefault="004C7CA1" w:rsidP="00F6231B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21" w:type="dxa"/>
          </w:tcPr>
          <w:p w14:paraId="0FC7B7A1" w14:textId="77777777" w:rsidR="004C7CA1" w:rsidRPr="000C2987" w:rsidRDefault="004C7CA1" w:rsidP="00F6231B">
            <w:pPr>
              <w:rPr>
                <w:rFonts w:asciiTheme="minorHAnsi" w:hAnsiTheme="minorHAnsi" w:cstheme="minorHAnsi"/>
                <w:sz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</w:rPr>
            <w:id w:val="-9756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14:paraId="2604510D" w14:textId="1E60F746" w:rsidR="004C7CA1" w:rsidRPr="000C2987" w:rsidRDefault="00473BAE" w:rsidP="00F6231B">
                <w:pPr>
                  <w:rPr>
                    <w:rFonts w:asciiTheme="minorHAnsi" w:hAnsiTheme="minorHAnsi" w:cstheme="minorHAnsi"/>
                    <w:sz w:val="20"/>
                  </w:rPr>
                </w:pPr>
                <w:r w:rsidRPr="000C2987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p>
            </w:tc>
          </w:sdtContent>
        </w:sdt>
      </w:tr>
      <w:tr w:rsidR="00473BAE" w:rsidRPr="000C2987" w14:paraId="39BB6E13" w14:textId="77777777" w:rsidTr="00A765DB">
        <w:tc>
          <w:tcPr>
            <w:tcW w:w="1843" w:type="dxa"/>
          </w:tcPr>
          <w:p w14:paraId="51D07547" w14:textId="77777777" w:rsidR="00627343" w:rsidRPr="000C2987" w:rsidRDefault="00627343" w:rsidP="00F6231B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99" w:type="dxa"/>
          </w:tcPr>
          <w:p w14:paraId="452FFC29" w14:textId="77777777" w:rsidR="00627343" w:rsidRPr="000C2987" w:rsidRDefault="00627343" w:rsidP="00F6231B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21" w:type="dxa"/>
          </w:tcPr>
          <w:p w14:paraId="5CE982CA" w14:textId="77777777" w:rsidR="00627343" w:rsidRPr="000C2987" w:rsidRDefault="00627343" w:rsidP="00F6231B">
            <w:pPr>
              <w:rPr>
                <w:rFonts w:asciiTheme="minorHAnsi" w:hAnsiTheme="minorHAnsi" w:cstheme="minorHAnsi"/>
                <w:sz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</w:rPr>
            <w:id w:val="255951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14:paraId="054B6DAE" w14:textId="6893538A" w:rsidR="00627343" w:rsidRPr="000C2987" w:rsidRDefault="00473BAE" w:rsidP="00F6231B">
                <w:pPr>
                  <w:rPr>
                    <w:rFonts w:asciiTheme="minorHAnsi" w:hAnsiTheme="minorHAnsi" w:cstheme="minorHAnsi"/>
                    <w:sz w:val="20"/>
                  </w:rPr>
                </w:pPr>
                <w:r w:rsidRPr="000C2987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p>
            </w:tc>
          </w:sdtContent>
        </w:sdt>
      </w:tr>
      <w:tr w:rsidR="00473BAE" w:rsidRPr="000C2987" w14:paraId="4259FC9D" w14:textId="77777777" w:rsidTr="00A765DB">
        <w:tc>
          <w:tcPr>
            <w:tcW w:w="1843" w:type="dxa"/>
          </w:tcPr>
          <w:p w14:paraId="6C2D607A" w14:textId="77777777" w:rsidR="00C90762" w:rsidRPr="000C2987" w:rsidRDefault="00C90762" w:rsidP="00F6231B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99" w:type="dxa"/>
          </w:tcPr>
          <w:p w14:paraId="23DB0D53" w14:textId="77777777" w:rsidR="00C90762" w:rsidRPr="000C2987" w:rsidRDefault="00C90762" w:rsidP="00F6231B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21" w:type="dxa"/>
          </w:tcPr>
          <w:p w14:paraId="259AFD4C" w14:textId="77777777" w:rsidR="00C90762" w:rsidRPr="000C2987" w:rsidRDefault="00C90762" w:rsidP="00F6231B">
            <w:pPr>
              <w:rPr>
                <w:rFonts w:asciiTheme="minorHAnsi" w:hAnsiTheme="minorHAnsi" w:cstheme="minorHAnsi"/>
                <w:sz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</w:rPr>
            <w:id w:val="1886368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14:paraId="45F425C6" w14:textId="1D4B07B2" w:rsidR="00C90762" w:rsidRPr="000C2987" w:rsidRDefault="00473BAE" w:rsidP="00F6231B">
                <w:pPr>
                  <w:rPr>
                    <w:rFonts w:asciiTheme="minorHAnsi" w:hAnsiTheme="minorHAnsi" w:cstheme="minorHAnsi"/>
                    <w:sz w:val="20"/>
                  </w:rPr>
                </w:pPr>
                <w:r w:rsidRPr="000C2987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p>
            </w:tc>
          </w:sdtContent>
        </w:sdt>
      </w:tr>
    </w:tbl>
    <w:p w14:paraId="3B2DF8AF" w14:textId="50A11CF7" w:rsidR="00F6231B" w:rsidRPr="00D1336D" w:rsidRDefault="00D1336D" w:rsidP="00D1336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*A</w:t>
      </w:r>
      <w:r w:rsidR="00702C55">
        <w:rPr>
          <w:rFonts w:asciiTheme="minorHAnsi" w:hAnsiTheme="minorHAnsi" w:cstheme="minorHAnsi"/>
          <w:sz w:val="22"/>
          <w:szCs w:val="22"/>
        </w:rPr>
        <w:t>fstemmen gebeurt a</w:t>
      </w:r>
      <w:r>
        <w:rPr>
          <w:rFonts w:asciiTheme="minorHAnsi" w:hAnsiTheme="minorHAnsi" w:cstheme="minorHAnsi"/>
          <w:sz w:val="22"/>
          <w:szCs w:val="22"/>
        </w:rPr>
        <w:t>lleen met t</w:t>
      </w:r>
      <w:r w:rsidRPr="00D1336D">
        <w:rPr>
          <w:rFonts w:asciiTheme="minorHAnsi" w:hAnsiTheme="minorHAnsi" w:cstheme="minorHAnsi"/>
          <w:sz w:val="22"/>
          <w:szCs w:val="22"/>
        </w:rPr>
        <w:t>oestemming van ouder</w:t>
      </w:r>
      <w:r>
        <w:rPr>
          <w:rFonts w:asciiTheme="minorHAnsi" w:hAnsiTheme="minorHAnsi" w:cstheme="minorHAnsi"/>
          <w:sz w:val="22"/>
          <w:szCs w:val="22"/>
        </w:rPr>
        <w:t>(s)</w:t>
      </w:r>
      <w:r w:rsidRPr="00D1336D">
        <w:rPr>
          <w:rFonts w:asciiTheme="minorHAnsi" w:hAnsiTheme="minorHAnsi" w:cstheme="minorHAnsi"/>
          <w:sz w:val="22"/>
          <w:szCs w:val="22"/>
        </w:rPr>
        <w:t>.</w:t>
      </w:r>
    </w:p>
    <w:p w14:paraId="48C64726" w14:textId="77777777" w:rsidR="00D1336D" w:rsidRPr="00D1336D" w:rsidRDefault="00D1336D" w:rsidP="00D1336D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196"/>
        <w:gridCol w:w="3786"/>
        <w:gridCol w:w="1843"/>
      </w:tblGrid>
      <w:tr w:rsidR="004C7CA1" w:rsidRPr="0089711A" w14:paraId="67536DE6" w14:textId="77777777" w:rsidTr="00FB0366">
        <w:tc>
          <w:tcPr>
            <w:tcW w:w="9385" w:type="dxa"/>
            <w:gridSpan w:val="4"/>
          </w:tcPr>
          <w:p w14:paraId="2BCBD1A8" w14:textId="77777777" w:rsidR="004C7CA1" w:rsidRPr="009746E3" w:rsidRDefault="004C7CA1" w:rsidP="00E6026C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09746E3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Onderzoeksgegevens over </w:t>
            </w:r>
            <w: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het kind:</w:t>
            </w:r>
          </w:p>
          <w:p w14:paraId="4536EDF3" w14:textId="35FBCCF8" w:rsidR="004C7CA1" w:rsidRPr="00F73815" w:rsidRDefault="004C7CA1" w:rsidP="00E6026C">
            <w:pPr>
              <w:rPr>
                <w:rFonts w:asciiTheme="minorHAnsi" w:hAnsiTheme="minorHAnsi" w:cstheme="minorBidi"/>
                <w:i/>
                <w:iCs/>
                <w:sz w:val="22"/>
                <w:szCs w:val="22"/>
                <w:highlight w:val="yellow"/>
              </w:rPr>
            </w:pPr>
            <w:r w:rsidRPr="00F73815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Vermeld alleen recente- en nog geldige onderzoeksgegevens</w:t>
            </w:r>
            <w:r w:rsidR="00F73815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.</w:t>
            </w:r>
          </w:p>
        </w:tc>
      </w:tr>
      <w:tr w:rsidR="000F1E1A" w:rsidRPr="002C66F8" w14:paraId="7FC9BCD1" w14:textId="77777777" w:rsidTr="00CC6080">
        <w:trPr>
          <w:trHeight w:val="435"/>
        </w:trPr>
        <w:tc>
          <w:tcPr>
            <w:tcW w:w="1560" w:type="dxa"/>
          </w:tcPr>
          <w:p w14:paraId="06ABFC9B" w14:textId="77777777" w:rsidR="000F1E1A" w:rsidRPr="002C66F8" w:rsidRDefault="000F1E1A" w:rsidP="00E6026C">
            <w:pPr>
              <w:spacing w:before="120" w:after="120"/>
              <w:rPr>
                <w:rFonts w:asciiTheme="minorHAnsi" w:hAnsiTheme="minorHAnsi" w:cstheme="minorHAnsi"/>
                <w:szCs w:val="18"/>
              </w:rPr>
            </w:pPr>
            <w:r w:rsidRPr="002C66F8">
              <w:rPr>
                <w:rFonts w:asciiTheme="minorHAnsi" w:hAnsiTheme="minorHAnsi" w:cstheme="minorHAnsi"/>
                <w:szCs w:val="18"/>
              </w:rPr>
              <w:t>Datum</w:t>
            </w:r>
          </w:p>
        </w:tc>
        <w:tc>
          <w:tcPr>
            <w:tcW w:w="2196" w:type="dxa"/>
          </w:tcPr>
          <w:p w14:paraId="0F0676F1" w14:textId="77777777" w:rsidR="000F1E1A" w:rsidRPr="002C66F8" w:rsidRDefault="000F1E1A" w:rsidP="00E6026C">
            <w:pPr>
              <w:spacing w:before="120" w:after="120"/>
              <w:rPr>
                <w:rFonts w:asciiTheme="minorHAnsi" w:hAnsiTheme="minorHAnsi" w:cstheme="minorHAnsi"/>
                <w:szCs w:val="18"/>
              </w:rPr>
            </w:pPr>
            <w:r w:rsidRPr="002C66F8">
              <w:rPr>
                <w:rFonts w:asciiTheme="minorHAnsi" w:hAnsiTheme="minorHAnsi" w:cstheme="minorHAnsi"/>
                <w:szCs w:val="18"/>
              </w:rPr>
              <w:t>Instrument</w:t>
            </w:r>
          </w:p>
        </w:tc>
        <w:tc>
          <w:tcPr>
            <w:tcW w:w="5629" w:type="dxa"/>
            <w:gridSpan w:val="2"/>
          </w:tcPr>
          <w:p w14:paraId="5556D8D8" w14:textId="0DDF55FB" w:rsidR="000F1E1A" w:rsidRPr="002C66F8" w:rsidRDefault="000F1E1A" w:rsidP="00E6026C">
            <w:pPr>
              <w:spacing w:before="120" w:after="120"/>
              <w:rPr>
                <w:rFonts w:asciiTheme="minorHAnsi" w:hAnsiTheme="minorHAnsi" w:cstheme="minorHAnsi"/>
                <w:szCs w:val="18"/>
              </w:rPr>
            </w:pPr>
            <w:r w:rsidRPr="002C66F8">
              <w:rPr>
                <w:rFonts w:asciiTheme="minorHAnsi" w:hAnsiTheme="minorHAnsi" w:cstheme="minorHAnsi"/>
                <w:szCs w:val="18"/>
              </w:rPr>
              <w:t>Resultaat</w:t>
            </w:r>
          </w:p>
        </w:tc>
      </w:tr>
      <w:tr w:rsidR="000F1E1A" w:rsidRPr="0089711A" w14:paraId="6B77A34B" w14:textId="77777777" w:rsidTr="009F5BD5">
        <w:trPr>
          <w:trHeight w:val="381"/>
        </w:trPr>
        <w:tc>
          <w:tcPr>
            <w:tcW w:w="1560" w:type="dxa"/>
            <w:tcBorders>
              <w:bottom w:val="single" w:sz="4" w:space="0" w:color="auto"/>
            </w:tcBorders>
          </w:tcPr>
          <w:p w14:paraId="7482D093" w14:textId="77777777" w:rsidR="000F1E1A" w:rsidRPr="0089711A" w:rsidRDefault="000F1E1A" w:rsidP="00E602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14:paraId="5988919C" w14:textId="2625D9A4" w:rsidR="000F1E1A" w:rsidRPr="0089711A" w:rsidRDefault="000F1E1A" w:rsidP="00E602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29" w:type="dxa"/>
            <w:gridSpan w:val="2"/>
            <w:tcBorders>
              <w:bottom w:val="single" w:sz="4" w:space="0" w:color="auto"/>
            </w:tcBorders>
          </w:tcPr>
          <w:p w14:paraId="27A7CD31" w14:textId="4FCD4BB1" w:rsidR="000F1E1A" w:rsidRPr="0089711A" w:rsidRDefault="000F1E1A" w:rsidP="00E602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F1E1A" w:rsidRPr="0089711A" w14:paraId="36A74415" w14:textId="77777777" w:rsidTr="009940DE">
        <w:trPr>
          <w:trHeight w:val="416"/>
        </w:trPr>
        <w:tc>
          <w:tcPr>
            <w:tcW w:w="1560" w:type="dxa"/>
            <w:tcBorders>
              <w:bottom w:val="single" w:sz="4" w:space="0" w:color="auto"/>
            </w:tcBorders>
          </w:tcPr>
          <w:p w14:paraId="0005947C" w14:textId="77777777" w:rsidR="000F1E1A" w:rsidRPr="0089711A" w:rsidRDefault="000F1E1A" w:rsidP="00E602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14:paraId="711E015B" w14:textId="77777777" w:rsidR="000F1E1A" w:rsidRPr="0089711A" w:rsidRDefault="000F1E1A" w:rsidP="00E602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29" w:type="dxa"/>
            <w:gridSpan w:val="2"/>
            <w:tcBorders>
              <w:bottom w:val="single" w:sz="4" w:space="0" w:color="auto"/>
            </w:tcBorders>
          </w:tcPr>
          <w:p w14:paraId="1CA9BC3D" w14:textId="77777777" w:rsidR="000F1E1A" w:rsidRPr="0089711A" w:rsidRDefault="000F1E1A" w:rsidP="00E602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F1E1A" w:rsidRPr="0089711A" w14:paraId="70D1E217" w14:textId="77777777" w:rsidTr="00C34199">
        <w:trPr>
          <w:trHeight w:val="408"/>
        </w:trPr>
        <w:tc>
          <w:tcPr>
            <w:tcW w:w="1560" w:type="dxa"/>
            <w:tcBorders>
              <w:bottom w:val="single" w:sz="4" w:space="0" w:color="auto"/>
            </w:tcBorders>
          </w:tcPr>
          <w:p w14:paraId="7D66DC3E" w14:textId="77777777" w:rsidR="000F1E1A" w:rsidRPr="0089711A" w:rsidRDefault="000F1E1A" w:rsidP="00E602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14:paraId="6E1C2916" w14:textId="77777777" w:rsidR="000F1E1A" w:rsidRPr="0089711A" w:rsidRDefault="000F1E1A" w:rsidP="00E602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29" w:type="dxa"/>
            <w:gridSpan w:val="2"/>
            <w:tcBorders>
              <w:bottom w:val="single" w:sz="4" w:space="0" w:color="auto"/>
            </w:tcBorders>
          </w:tcPr>
          <w:p w14:paraId="2F1C6EC2" w14:textId="77777777" w:rsidR="000F1E1A" w:rsidRPr="0089711A" w:rsidRDefault="000F1E1A" w:rsidP="00E602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F1E1A" w:rsidRPr="0089711A" w14:paraId="2B18E2B2" w14:textId="77777777" w:rsidTr="004F6AE6">
        <w:trPr>
          <w:trHeight w:val="408"/>
        </w:trPr>
        <w:tc>
          <w:tcPr>
            <w:tcW w:w="1560" w:type="dxa"/>
            <w:tcBorders>
              <w:bottom w:val="single" w:sz="4" w:space="0" w:color="auto"/>
            </w:tcBorders>
          </w:tcPr>
          <w:p w14:paraId="41D64E86" w14:textId="77777777" w:rsidR="000F1E1A" w:rsidRPr="0089711A" w:rsidRDefault="000F1E1A" w:rsidP="00E602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14:paraId="558F41BF" w14:textId="77777777" w:rsidR="000F1E1A" w:rsidRPr="0089711A" w:rsidRDefault="000F1E1A" w:rsidP="00E602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29" w:type="dxa"/>
            <w:gridSpan w:val="2"/>
            <w:tcBorders>
              <w:bottom w:val="single" w:sz="4" w:space="0" w:color="auto"/>
            </w:tcBorders>
          </w:tcPr>
          <w:p w14:paraId="10F53C59" w14:textId="77777777" w:rsidR="000F1E1A" w:rsidRPr="0089711A" w:rsidRDefault="000F1E1A" w:rsidP="00E602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F1E1A" w:rsidRPr="0089711A" w14:paraId="20CB5126" w14:textId="77777777" w:rsidTr="00ED57DA">
        <w:trPr>
          <w:trHeight w:val="408"/>
        </w:trPr>
        <w:tc>
          <w:tcPr>
            <w:tcW w:w="1560" w:type="dxa"/>
            <w:tcBorders>
              <w:bottom w:val="single" w:sz="4" w:space="0" w:color="auto"/>
            </w:tcBorders>
          </w:tcPr>
          <w:p w14:paraId="0DF6EC78" w14:textId="77777777" w:rsidR="000F1E1A" w:rsidRPr="0089711A" w:rsidRDefault="000F1E1A" w:rsidP="00E602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14:paraId="54DA7050" w14:textId="77777777" w:rsidR="000F1E1A" w:rsidRPr="0089711A" w:rsidRDefault="000F1E1A" w:rsidP="00E602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29" w:type="dxa"/>
            <w:gridSpan w:val="2"/>
            <w:tcBorders>
              <w:bottom w:val="single" w:sz="4" w:space="0" w:color="auto"/>
            </w:tcBorders>
          </w:tcPr>
          <w:p w14:paraId="1A0DDC5B" w14:textId="77777777" w:rsidR="000F1E1A" w:rsidRPr="0089711A" w:rsidRDefault="000F1E1A" w:rsidP="00E602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7CA1" w:rsidRPr="0089711A" w14:paraId="7EC8FCEE" w14:textId="77777777" w:rsidTr="00FB0366">
        <w:tc>
          <w:tcPr>
            <w:tcW w:w="9385" w:type="dxa"/>
            <w:gridSpan w:val="4"/>
            <w:tcBorders>
              <w:bottom w:val="single" w:sz="4" w:space="0" w:color="auto"/>
            </w:tcBorders>
          </w:tcPr>
          <w:p w14:paraId="67C073EC" w14:textId="77777777" w:rsidR="004C7CA1" w:rsidRPr="00B52779" w:rsidRDefault="004C7CA1" w:rsidP="00E6026C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628A1F33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Vastgestelde diagnoses bij </w:t>
            </w:r>
            <w: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het kind</w:t>
            </w:r>
          </w:p>
          <w:p w14:paraId="5D2C125A" w14:textId="77777777" w:rsidR="004C7CA1" w:rsidRPr="009746E3" w:rsidRDefault="004C7CA1" w:rsidP="00E6026C">
            <w:pPr>
              <w:rPr>
                <w:rFonts w:asciiTheme="minorHAnsi" w:hAnsiTheme="minorHAnsi" w:cstheme="minorBidi"/>
                <w:b/>
                <w:bCs/>
                <w:i/>
                <w:iCs/>
                <w:sz w:val="22"/>
                <w:szCs w:val="22"/>
              </w:rPr>
            </w:pPr>
            <w:r w:rsidRPr="00002800">
              <w:rPr>
                <w:rFonts w:asciiTheme="minorHAnsi" w:hAnsiTheme="minorHAnsi" w:cstheme="minorBidi"/>
                <w:b/>
                <w:bCs/>
                <w:i/>
                <w:iCs/>
                <w:sz w:val="22"/>
                <w:szCs w:val="22"/>
              </w:rPr>
              <w:t>Vermeld alleen de actuele- en vastgestelde diagnoses</w:t>
            </w:r>
          </w:p>
        </w:tc>
      </w:tr>
      <w:tr w:rsidR="004C7CA1" w:rsidRPr="002C66F8" w14:paraId="494E3779" w14:textId="77777777" w:rsidTr="00FB0366">
        <w:tc>
          <w:tcPr>
            <w:tcW w:w="1560" w:type="dxa"/>
            <w:tcBorders>
              <w:top w:val="single" w:sz="4" w:space="0" w:color="auto"/>
            </w:tcBorders>
          </w:tcPr>
          <w:p w14:paraId="7F9C286C" w14:textId="77777777" w:rsidR="004C7CA1" w:rsidRPr="002C66F8" w:rsidRDefault="004C7CA1" w:rsidP="00E6026C">
            <w:pPr>
              <w:spacing w:before="120" w:after="120"/>
              <w:rPr>
                <w:rFonts w:asciiTheme="minorHAnsi" w:hAnsiTheme="minorHAnsi" w:cstheme="minorHAnsi"/>
                <w:szCs w:val="18"/>
              </w:rPr>
            </w:pPr>
            <w:r w:rsidRPr="002C66F8">
              <w:rPr>
                <w:rFonts w:asciiTheme="minorHAnsi" w:hAnsiTheme="minorHAnsi" w:cstheme="minorHAnsi"/>
                <w:szCs w:val="18"/>
              </w:rPr>
              <w:t xml:space="preserve">Datum </w:t>
            </w:r>
          </w:p>
        </w:tc>
        <w:tc>
          <w:tcPr>
            <w:tcW w:w="2196" w:type="dxa"/>
            <w:tcBorders>
              <w:top w:val="single" w:sz="4" w:space="0" w:color="auto"/>
            </w:tcBorders>
          </w:tcPr>
          <w:p w14:paraId="24C7C214" w14:textId="77777777" w:rsidR="004C7CA1" w:rsidRPr="002C66F8" w:rsidRDefault="004C7CA1" w:rsidP="00E6026C">
            <w:pPr>
              <w:spacing w:before="120" w:after="120"/>
              <w:rPr>
                <w:rFonts w:asciiTheme="minorHAnsi" w:hAnsiTheme="minorHAnsi" w:cstheme="minorHAnsi"/>
                <w:szCs w:val="18"/>
              </w:rPr>
            </w:pPr>
            <w:r w:rsidRPr="002C66F8">
              <w:rPr>
                <w:rFonts w:asciiTheme="minorHAnsi" w:hAnsiTheme="minorHAnsi" w:cstheme="minorHAnsi"/>
                <w:szCs w:val="18"/>
              </w:rPr>
              <w:t xml:space="preserve">Aard van diagnose </w:t>
            </w:r>
          </w:p>
        </w:tc>
        <w:tc>
          <w:tcPr>
            <w:tcW w:w="3786" w:type="dxa"/>
            <w:tcBorders>
              <w:top w:val="single" w:sz="4" w:space="0" w:color="auto"/>
            </w:tcBorders>
          </w:tcPr>
          <w:p w14:paraId="1E6D4313" w14:textId="77777777" w:rsidR="004C7CA1" w:rsidRPr="002C66F8" w:rsidRDefault="004C7CA1" w:rsidP="00E6026C">
            <w:pPr>
              <w:spacing w:before="120" w:after="120"/>
              <w:rPr>
                <w:rFonts w:asciiTheme="minorHAnsi" w:hAnsiTheme="minorHAnsi" w:cstheme="minorHAnsi"/>
                <w:szCs w:val="18"/>
              </w:rPr>
            </w:pPr>
            <w:r w:rsidRPr="002C66F8">
              <w:rPr>
                <w:rFonts w:asciiTheme="minorHAnsi" w:hAnsiTheme="minorHAnsi" w:cstheme="minorHAnsi"/>
                <w:szCs w:val="18"/>
              </w:rPr>
              <w:t>Vastgesteld door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0B2E028" w14:textId="4E999C8C" w:rsidR="004C7CA1" w:rsidRPr="002C66F8" w:rsidRDefault="004C7CA1" w:rsidP="00E6026C">
            <w:pPr>
              <w:spacing w:before="120" w:after="120"/>
              <w:rPr>
                <w:rFonts w:asciiTheme="minorHAnsi" w:hAnsiTheme="minorHAnsi" w:cstheme="minorHAnsi"/>
                <w:szCs w:val="18"/>
              </w:rPr>
            </w:pPr>
            <w:r w:rsidRPr="002C66F8">
              <w:rPr>
                <w:rFonts w:asciiTheme="minorHAnsi" w:hAnsiTheme="minorHAnsi" w:cstheme="minorHAnsi"/>
                <w:szCs w:val="18"/>
              </w:rPr>
              <w:t>Opmerkingen</w:t>
            </w:r>
          </w:p>
        </w:tc>
      </w:tr>
      <w:tr w:rsidR="004C7CA1" w:rsidRPr="0089711A" w14:paraId="34230604" w14:textId="77777777" w:rsidTr="007E623D">
        <w:trPr>
          <w:trHeight w:val="143"/>
        </w:trPr>
        <w:tc>
          <w:tcPr>
            <w:tcW w:w="1560" w:type="dxa"/>
          </w:tcPr>
          <w:p w14:paraId="6270FBC6" w14:textId="7C474D15" w:rsidR="004C7CA1" w:rsidRPr="0089711A" w:rsidRDefault="004C7CA1" w:rsidP="00E602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77CB06" w14:textId="77777777" w:rsidR="004C7CA1" w:rsidRPr="0089711A" w:rsidRDefault="004C7CA1" w:rsidP="00E602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6" w:type="dxa"/>
          </w:tcPr>
          <w:p w14:paraId="45B474D4" w14:textId="56651B62" w:rsidR="004C7CA1" w:rsidRPr="0089711A" w:rsidRDefault="004C7CA1" w:rsidP="00E602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86" w:type="dxa"/>
          </w:tcPr>
          <w:p w14:paraId="36F2C614" w14:textId="3BC4643E" w:rsidR="004C7CA1" w:rsidRPr="0089711A" w:rsidRDefault="004C7CA1" w:rsidP="00E602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A5B7AC" w14:textId="77777777" w:rsidR="004C7CA1" w:rsidRPr="0089711A" w:rsidRDefault="004C7CA1" w:rsidP="00E602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84031F" w14:textId="77777777" w:rsidR="004C7CA1" w:rsidRPr="0089711A" w:rsidRDefault="004C7CA1" w:rsidP="00E602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789A98" w14:textId="77777777" w:rsidR="004C7CA1" w:rsidRPr="0089711A" w:rsidRDefault="004C7CA1" w:rsidP="00E602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CFAD5C" w14:textId="77777777" w:rsidR="004C7CA1" w:rsidRPr="0089711A" w:rsidRDefault="004C7CA1" w:rsidP="00E602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83A6AE1" w14:textId="7E645C40" w:rsidR="004C7CA1" w:rsidRPr="0089711A" w:rsidRDefault="004C7CA1" w:rsidP="00E602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7CA1" w:rsidRPr="0089711A" w14:paraId="3A9F90BD" w14:textId="77777777" w:rsidTr="00FB0366">
        <w:tc>
          <w:tcPr>
            <w:tcW w:w="9385" w:type="dxa"/>
            <w:gridSpan w:val="4"/>
          </w:tcPr>
          <w:p w14:paraId="4CB62E0F" w14:textId="77777777" w:rsidR="004C7CA1" w:rsidRDefault="004C7CA1" w:rsidP="004465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711A">
              <w:rPr>
                <w:rFonts w:asciiTheme="minorHAnsi" w:hAnsiTheme="minorHAnsi" w:cstheme="minorHAnsi"/>
                <w:sz w:val="22"/>
                <w:szCs w:val="22"/>
              </w:rPr>
              <w:t>Is er sprake van medicijngebruik?</w:t>
            </w:r>
          </w:p>
          <w:p w14:paraId="002F88CB" w14:textId="333AB65E" w:rsidR="004465E2" w:rsidRPr="0089711A" w:rsidRDefault="004465E2" w:rsidP="004465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0FAE25D" w14:textId="77777777" w:rsidR="003E5857" w:rsidRDefault="003E5857" w:rsidP="00F6231B">
      <w:pPr>
        <w:spacing w:line="240" w:lineRule="auto"/>
        <w:rPr>
          <w:rFonts w:asciiTheme="minorHAnsi" w:hAnsiTheme="minorHAnsi" w:cstheme="minorBidi"/>
          <w:b/>
          <w:sz w:val="22"/>
          <w:szCs w:val="22"/>
        </w:rPr>
      </w:pPr>
    </w:p>
    <w:p w14:paraId="641F11BA" w14:textId="1B9EF5DA" w:rsidR="00F6231B" w:rsidRPr="004B56E9" w:rsidRDefault="004B56E9" w:rsidP="00F6231B">
      <w:pPr>
        <w:spacing w:line="240" w:lineRule="auto"/>
        <w:rPr>
          <w:rFonts w:asciiTheme="minorHAnsi" w:hAnsiTheme="minorHAnsi" w:cstheme="minorBidi"/>
          <w:b/>
          <w:sz w:val="24"/>
          <w:szCs w:val="24"/>
        </w:rPr>
      </w:pPr>
      <w:r w:rsidRPr="004B56E9">
        <w:rPr>
          <w:rFonts w:asciiTheme="minorHAnsi" w:hAnsiTheme="minorHAnsi" w:cstheme="minorBidi"/>
          <w:b/>
          <w:sz w:val="24"/>
          <w:szCs w:val="24"/>
        </w:rPr>
        <w:t>9</w:t>
      </w:r>
      <w:r w:rsidR="00F6231B" w:rsidRPr="004B56E9">
        <w:rPr>
          <w:rFonts w:asciiTheme="minorHAnsi" w:hAnsiTheme="minorHAnsi" w:cstheme="minorBidi"/>
          <w:b/>
          <w:sz w:val="24"/>
          <w:szCs w:val="24"/>
        </w:rPr>
        <w:t xml:space="preserve">. </w:t>
      </w:r>
      <w:r w:rsidR="00331FB9" w:rsidRPr="004B56E9">
        <w:rPr>
          <w:rFonts w:asciiTheme="minorHAnsi" w:hAnsiTheme="minorHAnsi" w:cstheme="minorBidi"/>
          <w:b/>
          <w:sz w:val="24"/>
          <w:szCs w:val="24"/>
        </w:rPr>
        <w:t xml:space="preserve">Is de start op een school </w:t>
      </w:r>
      <w:r w:rsidR="00C70100">
        <w:rPr>
          <w:rFonts w:asciiTheme="minorHAnsi" w:hAnsiTheme="minorHAnsi" w:cstheme="minorBidi"/>
          <w:b/>
          <w:sz w:val="24"/>
          <w:szCs w:val="24"/>
        </w:rPr>
        <w:t xml:space="preserve">al </w:t>
      </w:r>
      <w:r w:rsidR="00331FB9" w:rsidRPr="004B56E9">
        <w:rPr>
          <w:rFonts w:asciiTheme="minorHAnsi" w:hAnsiTheme="minorHAnsi" w:cstheme="minorBidi"/>
          <w:b/>
          <w:sz w:val="24"/>
          <w:szCs w:val="24"/>
        </w:rPr>
        <w:t>onderzocht?</w:t>
      </w:r>
      <w:r w:rsidRPr="004B56E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Zo ja; </w:t>
      </w:r>
      <w:r w:rsidR="00C95342">
        <w:rPr>
          <w:rFonts w:asciiTheme="minorHAnsi" w:hAnsiTheme="minorHAnsi" w:cstheme="minorHAnsi"/>
          <w:sz w:val="22"/>
          <w:szCs w:val="22"/>
        </w:rPr>
        <w:t>w</w:t>
      </w:r>
      <w:r>
        <w:rPr>
          <w:rFonts w:asciiTheme="minorHAnsi" w:hAnsiTheme="minorHAnsi" w:cstheme="minorHAnsi"/>
          <w:sz w:val="22"/>
          <w:szCs w:val="22"/>
        </w:rPr>
        <w:t>at is de uitkomst?</w:t>
      </w:r>
    </w:p>
    <w:p w14:paraId="16F7FD44" w14:textId="77777777" w:rsidR="00F6231B" w:rsidRPr="0089711A" w:rsidRDefault="00F6231B" w:rsidP="00F6231B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raster"/>
        <w:tblW w:w="935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886879" w:rsidRPr="00556804" w14:paraId="36CB987D" w14:textId="77777777" w:rsidTr="00C86D3F">
        <w:trPr>
          <w:trHeight w:val="816"/>
        </w:trPr>
        <w:tc>
          <w:tcPr>
            <w:tcW w:w="9356" w:type="dxa"/>
            <w:tcBorders>
              <w:bottom w:val="single" w:sz="4" w:space="0" w:color="auto"/>
            </w:tcBorders>
            <w:vAlign w:val="center"/>
          </w:tcPr>
          <w:p w14:paraId="7993D126" w14:textId="77777777" w:rsidR="00886879" w:rsidRPr="00556804" w:rsidRDefault="00886879" w:rsidP="004B56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1D5654D" w14:textId="0D4EC4BC" w:rsidR="355B3AD5" w:rsidRDefault="355B3AD5" w:rsidP="355B3AD5">
      <w:pPr>
        <w:spacing w:line="240" w:lineRule="auto"/>
        <w:rPr>
          <w:rFonts w:cstheme="minorBidi"/>
        </w:rPr>
      </w:pPr>
    </w:p>
    <w:p w14:paraId="70BA0A91" w14:textId="77777777" w:rsidR="00F6231B" w:rsidRPr="0089711A" w:rsidRDefault="00F6231B" w:rsidP="00F6231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C345E14" w14:textId="77777777" w:rsidR="00F6231B" w:rsidRPr="00E97D16" w:rsidRDefault="00F6231B" w:rsidP="00F6231B">
      <w:pPr>
        <w:spacing w:line="240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E97D16">
        <w:rPr>
          <w:rFonts w:asciiTheme="minorHAnsi" w:hAnsiTheme="minorHAnsi" w:cstheme="minorHAnsi"/>
          <w:b/>
          <w:sz w:val="28"/>
          <w:szCs w:val="28"/>
        </w:rPr>
        <w:t>Bijlagen:</w:t>
      </w:r>
    </w:p>
    <w:p w14:paraId="7009F36A" w14:textId="6A14C3F8" w:rsidR="00F6231B" w:rsidRPr="0089711A" w:rsidRDefault="00AF1BF9" w:rsidP="00F6231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Klik</w:t>
      </w:r>
      <w:r w:rsidR="00E6663B">
        <w:rPr>
          <w:rFonts w:asciiTheme="minorHAnsi" w:hAnsiTheme="minorHAnsi" w:cstheme="minorHAnsi"/>
          <w:sz w:val="22"/>
          <w:szCs w:val="22"/>
        </w:rPr>
        <w:t xml:space="preserve"> aan wat wordt toegevoegd aan het dossier</w:t>
      </w:r>
      <w:r w:rsidR="002A37BF">
        <w:rPr>
          <w:rFonts w:asciiTheme="minorHAnsi" w:hAnsiTheme="minorHAnsi" w:cstheme="minorHAnsi"/>
          <w:sz w:val="22"/>
          <w:szCs w:val="22"/>
        </w:rPr>
        <w:t xml:space="preserve"> in Tommy</w:t>
      </w:r>
      <w:r w:rsidR="00FE46C3">
        <w:rPr>
          <w:rFonts w:asciiTheme="minorHAnsi" w:hAnsiTheme="minorHAnsi" w:cstheme="minorHAnsi"/>
          <w:sz w:val="22"/>
          <w:szCs w:val="22"/>
        </w:rPr>
        <w:t>. Hiermee zijn ouders op de hoogte en geven toestemming dat ze worden gedeeld met het swv.</w:t>
      </w:r>
      <w:r w:rsidR="00F6231B" w:rsidRPr="0089711A">
        <w:rPr>
          <w:rFonts w:asciiTheme="minorHAnsi" w:hAnsiTheme="minorHAnsi" w:cstheme="minorHAnsi"/>
          <w:sz w:val="22"/>
          <w:szCs w:val="22"/>
        </w:rPr>
        <w:br/>
      </w:r>
    </w:p>
    <w:p w14:paraId="42DAA306" w14:textId="77852F55" w:rsidR="00E81ED7" w:rsidRDefault="00000000" w:rsidP="00642BDC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3286419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2BDC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642BDC">
        <w:rPr>
          <w:rFonts w:asciiTheme="minorHAnsi" w:hAnsiTheme="minorHAnsi" w:cstheme="minorHAnsi"/>
          <w:sz w:val="22"/>
          <w:szCs w:val="22"/>
        </w:rPr>
        <w:t xml:space="preserve"> </w:t>
      </w:r>
      <w:r w:rsidR="005F5392">
        <w:rPr>
          <w:rFonts w:asciiTheme="minorHAnsi" w:hAnsiTheme="minorHAnsi" w:cstheme="minorHAnsi"/>
          <w:sz w:val="22"/>
          <w:szCs w:val="22"/>
        </w:rPr>
        <w:t>Meest recente</w:t>
      </w:r>
      <w:r w:rsidR="00AF1BF9">
        <w:rPr>
          <w:rFonts w:asciiTheme="minorHAnsi" w:hAnsiTheme="minorHAnsi" w:cstheme="minorHAnsi"/>
          <w:sz w:val="22"/>
          <w:szCs w:val="22"/>
        </w:rPr>
        <w:t xml:space="preserve"> handelingsplan, cliëntplan</w:t>
      </w:r>
      <w:r w:rsidR="00551878">
        <w:rPr>
          <w:rFonts w:asciiTheme="minorHAnsi" w:hAnsiTheme="minorHAnsi" w:cstheme="minorHAnsi"/>
          <w:sz w:val="22"/>
          <w:szCs w:val="22"/>
        </w:rPr>
        <w:t>, zorgplan of</w:t>
      </w:r>
      <w:r w:rsidR="005F5392">
        <w:rPr>
          <w:rFonts w:asciiTheme="minorHAnsi" w:hAnsiTheme="minorHAnsi" w:cstheme="minorHAnsi"/>
          <w:sz w:val="22"/>
          <w:szCs w:val="22"/>
        </w:rPr>
        <w:t xml:space="preserve"> groeidocument</w:t>
      </w:r>
    </w:p>
    <w:p w14:paraId="698B06F5" w14:textId="023ACB7D" w:rsidR="00F6231B" w:rsidRPr="00642BDC" w:rsidRDefault="00E81ED7" w:rsidP="00642BDC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326012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642BDC">
        <w:rPr>
          <w:rFonts w:asciiTheme="minorHAnsi" w:hAnsiTheme="minorHAnsi" w:cstheme="minorHAnsi"/>
          <w:sz w:val="22"/>
          <w:szCs w:val="22"/>
        </w:rPr>
        <w:t xml:space="preserve"> </w:t>
      </w:r>
      <w:r w:rsidR="00F6231B" w:rsidRPr="00642BDC">
        <w:rPr>
          <w:rFonts w:asciiTheme="minorHAnsi" w:hAnsiTheme="minorHAnsi" w:cstheme="minorHAnsi"/>
          <w:sz w:val="22"/>
          <w:szCs w:val="22"/>
        </w:rPr>
        <w:t>Psychologisch onderzoek</w:t>
      </w:r>
    </w:p>
    <w:p w14:paraId="1596D001" w14:textId="5DC951C1" w:rsidR="00F6231B" w:rsidRPr="000F39F8" w:rsidRDefault="00000000" w:rsidP="000F39F8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6082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1ED7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0F39F8">
        <w:rPr>
          <w:rFonts w:asciiTheme="minorHAnsi" w:hAnsiTheme="minorHAnsi" w:cstheme="minorHAnsi"/>
          <w:sz w:val="22"/>
          <w:szCs w:val="22"/>
        </w:rPr>
        <w:t xml:space="preserve"> </w:t>
      </w:r>
      <w:r w:rsidR="00F6231B" w:rsidRPr="000F39F8">
        <w:rPr>
          <w:rFonts w:asciiTheme="minorHAnsi" w:hAnsiTheme="minorHAnsi" w:cstheme="minorHAnsi"/>
          <w:sz w:val="22"/>
          <w:szCs w:val="22"/>
        </w:rPr>
        <w:t>Audiologisch onderzoek</w:t>
      </w:r>
    </w:p>
    <w:p w14:paraId="55B67886" w14:textId="6F35F130" w:rsidR="00F6231B" w:rsidRPr="000F39F8" w:rsidRDefault="00000000" w:rsidP="000F39F8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479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39F8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0F39F8">
        <w:rPr>
          <w:rFonts w:asciiTheme="minorHAnsi" w:hAnsiTheme="minorHAnsi" w:cstheme="minorHAnsi"/>
          <w:sz w:val="22"/>
          <w:szCs w:val="22"/>
        </w:rPr>
        <w:t xml:space="preserve"> </w:t>
      </w:r>
      <w:r w:rsidR="00F6231B" w:rsidRPr="000F39F8">
        <w:rPr>
          <w:rFonts w:asciiTheme="minorHAnsi" w:hAnsiTheme="minorHAnsi" w:cstheme="minorHAnsi"/>
          <w:sz w:val="22"/>
          <w:szCs w:val="22"/>
        </w:rPr>
        <w:t>Logopedisch onderzoek</w:t>
      </w:r>
    </w:p>
    <w:p w14:paraId="543A956E" w14:textId="6B4F59BD" w:rsidR="00F6231B" w:rsidRPr="000F39F8" w:rsidRDefault="00000000" w:rsidP="000F39F8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56274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39F8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0F39F8">
        <w:rPr>
          <w:rFonts w:asciiTheme="minorHAnsi" w:hAnsiTheme="minorHAnsi" w:cstheme="minorHAnsi"/>
          <w:sz w:val="22"/>
          <w:szCs w:val="22"/>
        </w:rPr>
        <w:t xml:space="preserve"> </w:t>
      </w:r>
      <w:r w:rsidR="00F6231B" w:rsidRPr="000F39F8">
        <w:rPr>
          <w:rFonts w:asciiTheme="minorHAnsi" w:hAnsiTheme="minorHAnsi" w:cstheme="minorHAnsi"/>
          <w:sz w:val="22"/>
          <w:szCs w:val="22"/>
        </w:rPr>
        <w:t>Fysiotherapeutisch onderzoek</w:t>
      </w:r>
    </w:p>
    <w:p w14:paraId="66837440" w14:textId="13A7C436" w:rsidR="00F6231B" w:rsidRPr="000F39F8" w:rsidRDefault="00000000" w:rsidP="000F39F8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9646330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39F8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0F39F8">
        <w:rPr>
          <w:rFonts w:asciiTheme="minorHAnsi" w:hAnsiTheme="minorHAnsi" w:cstheme="minorHAnsi"/>
          <w:sz w:val="22"/>
          <w:szCs w:val="22"/>
        </w:rPr>
        <w:t xml:space="preserve"> </w:t>
      </w:r>
      <w:r w:rsidR="0046572B" w:rsidRPr="000F39F8">
        <w:rPr>
          <w:rFonts w:asciiTheme="minorHAnsi" w:hAnsiTheme="minorHAnsi" w:cstheme="minorHAnsi"/>
          <w:sz w:val="22"/>
          <w:szCs w:val="22"/>
        </w:rPr>
        <w:t>Relevante verslagen van andere</w:t>
      </w:r>
      <w:r w:rsidR="00F6231B" w:rsidRPr="000F39F8">
        <w:rPr>
          <w:rFonts w:asciiTheme="minorHAnsi" w:hAnsiTheme="minorHAnsi" w:cstheme="minorHAnsi"/>
          <w:sz w:val="22"/>
          <w:szCs w:val="22"/>
        </w:rPr>
        <w:t xml:space="preserve"> voorschools instellingen (MEE, </w:t>
      </w:r>
      <w:r w:rsidR="0046572B" w:rsidRPr="000F39F8">
        <w:rPr>
          <w:rFonts w:asciiTheme="minorHAnsi" w:hAnsiTheme="minorHAnsi" w:cstheme="minorHAnsi"/>
          <w:sz w:val="22"/>
          <w:szCs w:val="22"/>
        </w:rPr>
        <w:t>GGD</w:t>
      </w:r>
      <w:r w:rsidR="00F6231B" w:rsidRPr="000F39F8">
        <w:rPr>
          <w:rFonts w:asciiTheme="minorHAnsi" w:hAnsiTheme="minorHAnsi" w:cstheme="minorHAnsi"/>
          <w:sz w:val="22"/>
          <w:szCs w:val="22"/>
        </w:rPr>
        <w:t>, Integrale Vroeghulp)</w:t>
      </w:r>
    </w:p>
    <w:p w14:paraId="5C0FAC8A" w14:textId="1154707B" w:rsidR="00F6231B" w:rsidRPr="000F39F8" w:rsidRDefault="00000000" w:rsidP="000F39F8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330574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39F8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0F39F8">
        <w:rPr>
          <w:rFonts w:asciiTheme="minorHAnsi" w:hAnsiTheme="minorHAnsi" w:cstheme="minorHAnsi"/>
          <w:sz w:val="22"/>
          <w:szCs w:val="22"/>
        </w:rPr>
        <w:t xml:space="preserve"> </w:t>
      </w:r>
      <w:r w:rsidR="00F6231B" w:rsidRPr="000F39F8">
        <w:rPr>
          <w:rFonts w:asciiTheme="minorHAnsi" w:hAnsiTheme="minorHAnsi" w:cstheme="minorHAnsi"/>
          <w:sz w:val="22"/>
          <w:szCs w:val="22"/>
        </w:rPr>
        <w:t>Rapport medisch onderzoek</w:t>
      </w:r>
    </w:p>
    <w:p w14:paraId="22630EB6" w14:textId="1F70006F" w:rsidR="00F6231B" w:rsidRPr="000F39F8" w:rsidRDefault="00000000" w:rsidP="000F39F8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88249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39F8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0F39F8">
        <w:rPr>
          <w:rFonts w:asciiTheme="minorHAnsi" w:hAnsiTheme="minorHAnsi" w:cstheme="minorHAnsi"/>
          <w:sz w:val="22"/>
          <w:szCs w:val="22"/>
        </w:rPr>
        <w:t xml:space="preserve"> </w:t>
      </w:r>
      <w:r w:rsidR="00F6231B" w:rsidRPr="000F39F8">
        <w:rPr>
          <w:rFonts w:asciiTheme="minorHAnsi" w:hAnsiTheme="minorHAnsi" w:cstheme="minorHAnsi"/>
          <w:sz w:val="22"/>
          <w:szCs w:val="22"/>
        </w:rPr>
        <w:t>Anders</w:t>
      </w:r>
      <w:r w:rsidR="00005353">
        <w:rPr>
          <w:rFonts w:asciiTheme="minorHAnsi" w:hAnsiTheme="minorHAnsi" w:cstheme="minorHAnsi"/>
          <w:sz w:val="22"/>
          <w:szCs w:val="22"/>
        </w:rPr>
        <w:t>, nl.</w:t>
      </w:r>
      <w:r w:rsidR="00F6231B" w:rsidRPr="000F39F8">
        <w:rPr>
          <w:rFonts w:asciiTheme="minorHAnsi" w:hAnsiTheme="minorHAnsi" w:cstheme="minorHAnsi"/>
          <w:sz w:val="22"/>
          <w:szCs w:val="22"/>
        </w:rPr>
        <w:t>:</w:t>
      </w:r>
      <w:r w:rsidR="00005353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4D382C84" w14:textId="77777777" w:rsidR="00F6231B" w:rsidRDefault="00F6231B" w:rsidP="00F6231B">
      <w:pPr>
        <w:rPr>
          <w:rFonts w:asciiTheme="minorHAnsi" w:hAnsiTheme="minorHAnsi" w:cstheme="minorHAnsi"/>
          <w:bCs/>
          <w:sz w:val="22"/>
          <w:szCs w:val="22"/>
        </w:rPr>
      </w:pPr>
    </w:p>
    <w:p w14:paraId="7019B0C6" w14:textId="7E4349B9" w:rsidR="00D37C2F" w:rsidRPr="00EB2570" w:rsidRDefault="000D278E" w:rsidP="00F6231B">
      <w:pPr>
        <w:rPr>
          <w:rFonts w:asciiTheme="minorHAnsi" w:hAnsiTheme="minorHAnsi" w:cstheme="minorHAnsi"/>
          <w:b/>
          <w:sz w:val="22"/>
          <w:szCs w:val="22"/>
        </w:rPr>
      </w:pPr>
      <w:r w:rsidRPr="00EB2570">
        <w:rPr>
          <w:rFonts w:asciiTheme="minorHAnsi" w:hAnsiTheme="minorHAnsi" w:cstheme="minorHAnsi"/>
          <w:b/>
          <w:sz w:val="22"/>
          <w:szCs w:val="22"/>
        </w:rPr>
        <w:t xml:space="preserve">Ouders ontvangen een kopie van </w:t>
      </w:r>
      <w:r w:rsidR="00A64D7E">
        <w:rPr>
          <w:rFonts w:asciiTheme="minorHAnsi" w:hAnsiTheme="minorHAnsi" w:cstheme="minorHAnsi"/>
          <w:b/>
          <w:sz w:val="22"/>
          <w:szCs w:val="22"/>
        </w:rPr>
        <w:t xml:space="preserve">dit </w:t>
      </w:r>
      <w:r w:rsidRPr="00EB2570">
        <w:rPr>
          <w:rFonts w:asciiTheme="minorHAnsi" w:hAnsiTheme="minorHAnsi" w:cstheme="minorHAnsi"/>
          <w:b/>
          <w:sz w:val="22"/>
          <w:szCs w:val="22"/>
        </w:rPr>
        <w:t>document van de zorginstantie.</w:t>
      </w:r>
    </w:p>
    <w:p w14:paraId="056BBBF3" w14:textId="77777777" w:rsidR="003E5857" w:rsidRDefault="003E5857" w:rsidP="003E5857">
      <w:pPr>
        <w:rPr>
          <w:rFonts w:cstheme="minorBidi"/>
        </w:rPr>
      </w:pPr>
    </w:p>
    <w:p w14:paraId="7EEF7EF2" w14:textId="77777777" w:rsidR="003E5857" w:rsidRDefault="003E5857" w:rsidP="003E5857">
      <w:pPr>
        <w:rPr>
          <w:rFonts w:cstheme="minorBidi"/>
        </w:rPr>
      </w:pPr>
    </w:p>
    <w:p w14:paraId="7F1099F8" w14:textId="44E5F43D" w:rsidR="007B131E" w:rsidRDefault="003E5857" w:rsidP="003E5857">
      <w:pPr>
        <w:spacing w:after="20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556804">
        <w:rPr>
          <w:rFonts w:cstheme="minorHAnsi"/>
        </w:rPr>
        <w:tab/>
      </w:r>
      <w:r w:rsidRPr="355B3AD5">
        <w:rPr>
          <w:rFonts w:cstheme="minorBidi"/>
        </w:rPr>
        <w:t xml:space="preserve">    </w:t>
      </w:r>
      <w:r>
        <w:rPr>
          <w:rFonts w:cstheme="minorHAnsi"/>
        </w:rPr>
        <w:br/>
      </w:r>
      <w:r w:rsidR="007B131E"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6F0D99C3" w14:textId="00E78BF5" w:rsidR="006910BB" w:rsidRDefault="006910BB" w:rsidP="006910BB">
      <w:pPr>
        <w:rPr>
          <w:rFonts w:cstheme="minorHAnsi"/>
          <w:b/>
          <w:sz w:val="28"/>
          <w:szCs w:val="28"/>
        </w:rPr>
      </w:pPr>
      <w:r w:rsidRPr="00556804">
        <w:rPr>
          <w:rFonts w:cstheme="minorHAnsi"/>
          <w:b/>
          <w:sz w:val="28"/>
          <w:szCs w:val="28"/>
        </w:rPr>
        <w:lastRenderedPageBreak/>
        <w:t>Toestemming en ondertekening ouders/wettelijk vertegenwoordiger</w:t>
      </w:r>
    </w:p>
    <w:p w14:paraId="6A9CC8F8" w14:textId="77777777" w:rsidR="0001623E" w:rsidRDefault="0001623E" w:rsidP="006910BB">
      <w:pPr>
        <w:rPr>
          <w:rFonts w:cstheme="minorHAnsi"/>
          <w:b/>
          <w:sz w:val="28"/>
          <w:szCs w:val="28"/>
        </w:rPr>
      </w:pPr>
    </w:p>
    <w:p w14:paraId="1AE9E3CF" w14:textId="75867DF8" w:rsidR="0001623E" w:rsidRPr="00EA091E" w:rsidRDefault="0001623E" w:rsidP="006910BB">
      <w:pPr>
        <w:rPr>
          <w:rFonts w:cstheme="minorHAnsi"/>
          <w:bCs/>
          <w:i/>
          <w:iCs/>
          <w:sz w:val="20"/>
        </w:rPr>
      </w:pPr>
      <w:r w:rsidRPr="00EA091E">
        <w:rPr>
          <w:rFonts w:cstheme="minorHAnsi"/>
          <w:bCs/>
          <w:i/>
          <w:iCs/>
          <w:sz w:val="20"/>
        </w:rPr>
        <w:t xml:space="preserve">Wanneer ouder(s) digitaal ondertekenen in Tommy, is het niet nodig om dit deel in te vullen. Let op: </w:t>
      </w:r>
      <w:r w:rsidR="00C9350B" w:rsidRPr="00EA091E">
        <w:rPr>
          <w:rFonts w:cstheme="minorHAnsi"/>
          <w:bCs/>
          <w:i/>
          <w:iCs/>
          <w:sz w:val="20"/>
        </w:rPr>
        <w:t>wanneer dit deel wel wordt ingevuld s.v.p. in Tommy aanvinken dat ouders NIET digitaal ondertekenen.</w:t>
      </w:r>
    </w:p>
    <w:p w14:paraId="3333AB2A" w14:textId="77777777" w:rsidR="009B1773" w:rsidRPr="00E97D16" w:rsidRDefault="009B1773" w:rsidP="006910BB">
      <w:pPr>
        <w:rPr>
          <w:rFonts w:cstheme="minorHAnsi"/>
          <w:b/>
          <w:i/>
          <w:iCs/>
          <w:sz w:val="28"/>
          <w:szCs w:val="28"/>
        </w:rPr>
      </w:pPr>
    </w:p>
    <w:p w14:paraId="537401C6" w14:textId="63900CF9" w:rsidR="009B1773" w:rsidRPr="005F65D1" w:rsidRDefault="009B1773" w:rsidP="009B1773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5F65D1">
        <w:rPr>
          <w:rFonts w:asciiTheme="minorHAnsi" w:hAnsiTheme="minorHAnsi" w:cstheme="minorHAnsi"/>
          <w:sz w:val="22"/>
          <w:szCs w:val="22"/>
        </w:rPr>
        <w:t xml:space="preserve">Wij </w:t>
      </w:r>
      <w:r w:rsidR="00625CC7">
        <w:rPr>
          <w:rFonts w:asciiTheme="minorHAnsi" w:hAnsiTheme="minorHAnsi" w:cstheme="minorHAnsi"/>
          <w:sz w:val="22"/>
          <w:szCs w:val="22"/>
        </w:rPr>
        <w:t xml:space="preserve">zijn op de hoogte van deze aanvraag en </w:t>
      </w:r>
      <w:r w:rsidRPr="005F65D1">
        <w:rPr>
          <w:rFonts w:asciiTheme="minorHAnsi" w:hAnsiTheme="minorHAnsi" w:cstheme="minorHAnsi"/>
          <w:sz w:val="22"/>
          <w:szCs w:val="22"/>
        </w:rPr>
        <w:t>geven toestemming voor:</w:t>
      </w:r>
    </w:p>
    <w:p w14:paraId="7C029BC3" w14:textId="77777777" w:rsidR="00795F6F" w:rsidRDefault="00795F6F" w:rsidP="00F73796">
      <w:pPr>
        <w:pStyle w:val="Geenafstand"/>
        <w:rPr>
          <w:rFonts w:asciiTheme="minorHAnsi" w:hAnsiTheme="minorHAnsi" w:cstheme="minorHAnsi"/>
        </w:rPr>
      </w:pPr>
    </w:p>
    <w:p w14:paraId="1C0B00F5" w14:textId="231A8577" w:rsidR="006910BB" w:rsidRPr="001F290A" w:rsidRDefault="00000000" w:rsidP="00F73796">
      <w:pPr>
        <w:pStyle w:val="Geenafstand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024832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5F6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910BB" w:rsidRPr="001F290A">
        <w:rPr>
          <w:rFonts w:asciiTheme="minorHAnsi" w:hAnsiTheme="minorHAnsi" w:cstheme="minorHAnsi"/>
        </w:rPr>
        <w:tab/>
      </w:r>
      <w:r w:rsidR="00532F60" w:rsidRPr="005F65D1">
        <w:rPr>
          <w:rFonts w:asciiTheme="minorHAnsi" w:hAnsiTheme="minorHAnsi" w:cstheme="minorHAnsi"/>
          <w:sz w:val="22"/>
          <w:szCs w:val="22"/>
        </w:rPr>
        <w:t>Bespreking van ons kind in de Toelaatbaarheids- en Adviescommissie (TAC) van het samenwerkingsverband PO LHA, in aanwezigheid van een vertegenwoordiger va</w:t>
      </w:r>
      <w:r w:rsidR="002A7B57">
        <w:rPr>
          <w:rFonts w:asciiTheme="minorHAnsi" w:hAnsiTheme="minorHAnsi" w:cstheme="minorHAnsi"/>
          <w:sz w:val="22"/>
          <w:szCs w:val="22"/>
        </w:rPr>
        <w:t>n</w:t>
      </w:r>
      <w:r w:rsidR="00532F60" w:rsidRPr="005F65D1">
        <w:rPr>
          <w:rFonts w:asciiTheme="minorHAnsi" w:hAnsiTheme="minorHAnsi" w:cstheme="minorHAnsi"/>
          <w:sz w:val="22"/>
          <w:szCs w:val="22"/>
        </w:rPr>
        <w:t xml:space="preserve"> </w:t>
      </w:r>
      <w:r w:rsidR="00532F60">
        <w:rPr>
          <w:rFonts w:asciiTheme="minorHAnsi" w:hAnsiTheme="minorHAnsi" w:cstheme="minorHAnsi"/>
          <w:sz w:val="22"/>
          <w:szCs w:val="22"/>
        </w:rPr>
        <w:t>de zorg</w:t>
      </w:r>
      <w:r w:rsidR="002A7B57">
        <w:rPr>
          <w:rFonts w:asciiTheme="minorHAnsi" w:hAnsiTheme="minorHAnsi" w:cstheme="minorHAnsi"/>
          <w:sz w:val="22"/>
          <w:szCs w:val="22"/>
        </w:rPr>
        <w:t>instantie</w:t>
      </w:r>
      <w:r w:rsidR="00532F60" w:rsidRPr="005F65D1">
        <w:rPr>
          <w:rFonts w:asciiTheme="minorHAnsi" w:hAnsiTheme="minorHAnsi" w:cstheme="minorHAnsi"/>
          <w:sz w:val="22"/>
          <w:szCs w:val="22"/>
        </w:rPr>
        <w:t>.</w:t>
      </w:r>
      <w:r w:rsidR="006910BB" w:rsidRPr="001F290A">
        <w:rPr>
          <w:rFonts w:asciiTheme="minorHAnsi" w:hAnsiTheme="minorHAnsi" w:cstheme="minorHAnsi"/>
        </w:rPr>
        <w:t xml:space="preserve"> </w:t>
      </w:r>
    </w:p>
    <w:p w14:paraId="79881347" w14:textId="4B7EE2D9" w:rsidR="006910BB" w:rsidRPr="001F290A" w:rsidRDefault="00000000" w:rsidP="00625CC7">
      <w:pPr>
        <w:pStyle w:val="Geenafstand"/>
        <w:ind w:left="708" w:hanging="708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615873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379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910BB" w:rsidRPr="001F290A">
        <w:rPr>
          <w:rFonts w:asciiTheme="minorHAnsi" w:hAnsiTheme="minorHAnsi" w:cstheme="minorHAnsi"/>
        </w:rPr>
        <w:tab/>
      </w:r>
      <w:r w:rsidR="00532F60" w:rsidRPr="005F65D1">
        <w:rPr>
          <w:rFonts w:asciiTheme="minorHAnsi" w:hAnsiTheme="minorHAnsi" w:cstheme="minorHAnsi"/>
          <w:sz w:val="22"/>
          <w:szCs w:val="22"/>
        </w:rPr>
        <w:t>Registratie en opslag van gegevens bij de TAC (gegevens worden maximaal 3 jaar bewaard, daarna vernietigd).</w:t>
      </w:r>
    </w:p>
    <w:p w14:paraId="1DD4A829" w14:textId="77777777" w:rsidR="006910BB" w:rsidRPr="00556804" w:rsidRDefault="006910BB" w:rsidP="006910BB">
      <w:pPr>
        <w:pStyle w:val="Geenafstand"/>
        <w:rPr>
          <w:rFonts w:asciiTheme="minorHAnsi" w:hAnsiTheme="minorHAnsi" w:cstheme="minorHAnsi"/>
          <w:sz w:val="22"/>
          <w:szCs w:val="22"/>
        </w:rPr>
      </w:pPr>
    </w:p>
    <w:p w14:paraId="05143786" w14:textId="77777777" w:rsidR="00851032" w:rsidRDefault="00851032" w:rsidP="00851032">
      <w:pPr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5F65D1">
        <w:rPr>
          <w:rFonts w:asciiTheme="minorHAnsi" w:hAnsiTheme="minorHAnsi" w:cstheme="minorHAnsi"/>
          <w:b/>
          <w:bCs/>
          <w:sz w:val="22"/>
          <w:szCs w:val="22"/>
        </w:rPr>
        <w:t>Onze mening over de aanvraag en de schoolloopbaan van ons kind:</w:t>
      </w:r>
    </w:p>
    <w:p w14:paraId="5F384B1E" w14:textId="57935567" w:rsidR="00F538DF" w:rsidRPr="005F65D1" w:rsidRDefault="00F538DF" w:rsidP="00851032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F538DF">
        <w:rPr>
          <w:rFonts w:asciiTheme="minorHAnsi" w:hAnsiTheme="minorHAnsi" w:cstheme="minorHAnsi"/>
          <w:sz w:val="22"/>
          <w:szCs w:val="22"/>
        </w:rPr>
        <w:t>Ruimte voor toelichting: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910BB" w:rsidRPr="00556804" w14:paraId="1EE98949" w14:textId="77777777" w:rsidTr="00FC49B8">
        <w:trPr>
          <w:trHeight w:val="2378"/>
        </w:trPr>
        <w:tc>
          <w:tcPr>
            <w:tcW w:w="9060" w:type="dxa"/>
          </w:tcPr>
          <w:p w14:paraId="024E1651" w14:textId="35C54809" w:rsidR="006910BB" w:rsidRPr="00556804" w:rsidRDefault="00691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BAE431" w14:textId="77777777" w:rsidR="006910BB" w:rsidRPr="00556804" w:rsidRDefault="00691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D0F036" w14:textId="77777777" w:rsidR="006910BB" w:rsidRPr="00556804" w:rsidRDefault="00691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9BED40" w14:textId="77777777" w:rsidR="006910BB" w:rsidRPr="00556804" w:rsidRDefault="00691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BF4D988" w14:textId="0DB05D10" w:rsidR="00005BCE" w:rsidRDefault="00005BCE" w:rsidP="00005BCE">
      <w:pPr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5F65D1">
        <w:rPr>
          <w:rFonts w:asciiTheme="minorHAnsi" w:hAnsiTheme="minorHAnsi" w:cstheme="minorHAnsi"/>
          <w:b/>
          <w:bCs/>
          <w:sz w:val="22"/>
          <w:szCs w:val="22"/>
        </w:rPr>
        <w:t>Bij het indienen van een adviesvraag ontvangen ouders automatisch een e-mail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met de vraag of zij hun zienswijze telefonisch willen toelichten</w:t>
      </w:r>
      <w:r w:rsidR="00BB261A">
        <w:rPr>
          <w:rFonts w:asciiTheme="minorHAnsi" w:hAnsiTheme="minorHAnsi" w:cstheme="minorHAnsi"/>
          <w:b/>
          <w:bCs/>
          <w:sz w:val="22"/>
          <w:szCs w:val="22"/>
        </w:rPr>
        <w:t xml:space="preserve"> aan de TAC</w:t>
      </w:r>
      <w:r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5C3AAA5" w14:textId="6E90839B" w:rsidR="00C11C1E" w:rsidRPr="005F65D1" w:rsidRDefault="00C11C1E" w:rsidP="00005BCE">
      <w:pPr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0447F67" w14:textId="360583E0" w:rsidR="006910BB" w:rsidRPr="008C5E51" w:rsidRDefault="008C5E51" w:rsidP="006910BB">
      <w:pPr>
        <w:pStyle w:val="Geenafstand"/>
        <w:rPr>
          <w:rFonts w:asciiTheme="minorHAnsi" w:hAnsiTheme="minorHAnsi" w:cstheme="minorHAnsi"/>
          <w:b/>
          <w:bCs/>
          <w:sz w:val="22"/>
          <w:szCs w:val="22"/>
        </w:rPr>
      </w:pPr>
      <w:r w:rsidRPr="008C5E51">
        <w:rPr>
          <w:rFonts w:asciiTheme="minorHAnsi" w:hAnsiTheme="minorHAnsi" w:cstheme="minorHAnsi"/>
          <w:b/>
          <w:bCs/>
          <w:sz w:val="22"/>
          <w:szCs w:val="22"/>
        </w:rPr>
        <w:t>Handtekeningen:</w:t>
      </w:r>
    </w:p>
    <w:p w14:paraId="328CC1ED" w14:textId="77777777" w:rsidR="002665E6" w:rsidRDefault="002665E6" w:rsidP="006910BB">
      <w:pPr>
        <w:pStyle w:val="Geenafstand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1643"/>
        <w:gridCol w:w="3597"/>
        <w:gridCol w:w="3827"/>
      </w:tblGrid>
      <w:tr w:rsidR="00527D54" w:rsidRPr="00EA091E" w14:paraId="668FDAC5" w14:textId="7E7D0B15" w:rsidTr="00527D54">
        <w:tc>
          <w:tcPr>
            <w:tcW w:w="1643" w:type="dxa"/>
          </w:tcPr>
          <w:p w14:paraId="234C36DA" w14:textId="30C1C0C3" w:rsidR="00527D54" w:rsidRPr="00EA091E" w:rsidRDefault="00527D54" w:rsidP="006910BB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97" w:type="dxa"/>
          </w:tcPr>
          <w:p w14:paraId="27EC6EAF" w14:textId="35742A3B" w:rsidR="00527D54" w:rsidRPr="00EA091E" w:rsidRDefault="00527D54" w:rsidP="006910BB">
            <w:pPr>
              <w:pStyle w:val="Geenafstand"/>
              <w:rPr>
                <w:rFonts w:asciiTheme="minorHAnsi" w:hAnsiTheme="minorHAnsi" w:cstheme="minorHAnsi"/>
                <w:b/>
                <w:bCs/>
              </w:rPr>
            </w:pPr>
            <w:r w:rsidRPr="00EA091E">
              <w:rPr>
                <w:rFonts w:asciiTheme="minorHAnsi" w:hAnsiTheme="minorHAnsi" w:cstheme="minorHAnsi"/>
                <w:b/>
                <w:bCs/>
              </w:rPr>
              <w:t>Ouder/</w:t>
            </w:r>
            <w:r w:rsidRPr="00EA091E">
              <w:rPr>
                <w:rFonts w:asciiTheme="minorHAnsi" w:hAnsiTheme="minorHAnsi" w:cstheme="minorHAnsi"/>
                <w:b/>
                <w:bCs/>
              </w:rPr>
              <w:br/>
              <w:t>wettelijk vertegenwoordiger 1</w:t>
            </w:r>
          </w:p>
        </w:tc>
        <w:tc>
          <w:tcPr>
            <w:tcW w:w="3827" w:type="dxa"/>
          </w:tcPr>
          <w:p w14:paraId="345EE8BF" w14:textId="3E611071" w:rsidR="00527D54" w:rsidRPr="00EA091E" w:rsidRDefault="00527D54" w:rsidP="006910BB">
            <w:pPr>
              <w:pStyle w:val="Geenafstand"/>
              <w:rPr>
                <w:rFonts w:asciiTheme="minorHAnsi" w:hAnsiTheme="minorHAnsi" w:cstheme="minorHAnsi"/>
                <w:b/>
                <w:bCs/>
              </w:rPr>
            </w:pPr>
            <w:r w:rsidRPr="00EA091E">
              <w:rPr>
                <w:rFonts w:asciiTheme="minorHAnsi" w:hAnsiTheme="minorHAnsi" w:cstheme="minorHAnsi"/>
                <w:b/>
                <w:bCs/>
              </w:rPr>
              <w:t>Ouder/</w:t>
            </w:r>
            <w:r w:rsidRPr="00EA091E">
              <w:rPr>
                <w:rFonts w:asciiTheme="minorHAnsi" w:hAnsiTheme="minorHAnsi" w:cstheme="minorHAnsi"/>
                <w:b/>
                <w:bCs/>
              </w:rPr>
              <w:br/>
              <w:t>wettelijk vertegenwoordiger 2</w:t>
            </w:r>
          </w:p>
        </w:tc>
      </w:tr>
      <w:tr w:rsidR="00527D54" w:rsidRPr="008C5E51" w14:paraId="3D7BD041" w14:textId="7A37EF8F" w:rsidTr="00527D54">
        <w:trPr>
          <w:trHeight w:val="356"/>
        </w:trPr>
        <w:tc>
          <w:tcPr>
            <w:tcW w:w="1643" w:type="dxa"/>
          </w:tcPr>
          <w:p w14:paraId="330EE350" w14:textId="5FAC302F" w:rsidR="00527D54" w:rsidRPr="00EA091E" w:rsidRDefault="00527D54" w:rsidP="006910BB">
            <w:pPr>
              <w:pStyle w:val="Geenafstand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A091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Naam</w:t>
            </w:r>
          </w:p>
        </w:tc>
        <w:tc>
          <w:tcPr>
            <w:tcW w:w="3597" w:type="dxa"/>
          </w:tcPr>
          <w:p w14:paraId="37C8A244" w14:textId="129E39AD" w:rsidR="00527D54" w:rsidRPr="008C5E51" w:rsidRDefault="00527D54" w:rsidP="006910BB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</w:tcPr>
          <w:p w14:paraId="2705D75B" w14:textId="77777777" w:rsidR="00527D54" w:rsidRPr="008C5E51" w:rsidRDefault="00527D54" w:rsidP="006910BB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7D54" w:rsidRPr="008C5E51" w14:paraId="270A2EA3" w14:textId="165BCB1E" w:rsidTr="008C5E51">
        <w:trPr>
          <w:trHeight w:val="371"/>
        </w:trPr>
        <w:tc>
          <w:tcPr>
            <w:tcW w:w="1643" w:type="dxa"/>
          </w:tcPr>
          <w:p w14:paraId="168D6737" w14:textId="4D166AF9" w:rsidR="00527D54" w:rsidRPr="00EA091E" w:rsidRDefault="00527D54" w:rsidP="006910BB">
            <w:pPr>
              <w:pStyle w:val="Geenafstand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A091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Datum </w:t>
            </w:r>
          </w:p>
        </w:tc>
        <w:tc>
          <w:tcPr>
            <w:tcW w:w="3597" w:type="dxa"/>
          </w:tcPr>
          <w:p w14:paraId="51F126A1" w14:textId="3F37843E" w:rsidR="00527D54" w:rsidRPr="008C5E51" w:rsidRDefault="00527D54" w:rsidP="006910BB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</w:tcPr>
          <w:p w14:paraId="2B63C03D" w14:textId="77777777" w:rsidR="00527D54" w:rsidRPr="008C5E51" w:rsidRDefault="00527D54" w:rsidP="006910BB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7D54" w:rsidRPr="008C5E51" w14:paraId="03C299AA" w14:textId="77777777" w:rsidTr="008C5E51">
        <w:trPr>
          <w:trHeight w:val="1554"/>
        </w:trPr>
        <w:tc>
          <w:tcPr>
            <w:tcW w:w="1643" w:type="dxa"/>
          </w:tcPr>
          <w:p w14:paraId="55925108" w14:textId="7012B01D" w:rsidR="00527D54" w:rsidRPr="00EA091E" w:rsidRDefault="00527D54" w:rsidP="006910BB">
            <w:pPr>
              <w:pStyle w:val="Geenafstand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A091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Handtekening</w:t>
            </w:r>
          </w:p>
        </w:tc>
        <w:tc>
          <w:tcPr>
            <w:tcW w:w="3597" w:type="dxa"/>
          </w:tcPr>
          <w:p w14:paraId="693B885B" w14:textId="77777777" w:rsidR="00527D54" w:rsidRPr="008C5E51" w:rsidRDefault="00527D54" w:rsidP="006910BB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</w:tcPr>
          <w:p w14:paraId="2BEAECD7" w14:textId="77777777" w:rsidR="00527D54" w:rsidRPr="008C5E51" w:rsidRDefault="00527D54" w:rsidP="006910BB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7D54" w:rsidRPr="00EA091E" w14:paraId="0AEF5415" w14:textId="77777777" w:rsidTr="00EA091E">
        <w:trPr>
          <w:trHeight w:val="569"/>
        </w:trPr>
        <w:tc>
          <w:tcPr>
            <w:tcW w:w="1643" w:type="dxa"/>
          </w:tcPr>
          <w:p w14:paraId="74B8DFAB" w14:textId="77777777" w:rsidR="00527D54" w:rsidRPr="00EA091E" w:rsidRDefault="00527D54" w:rsidP="006910BB">
            <w:pPr>
              <w:pStyle w:val="Geenafstand"/>
              <w:rPr>
                <w:rFonts w:asciiTheme="minorHAnsi" w:hAnsiTheme="minorHAnsi" w:cstheme="minorHAnsi"/>
              </w:rPr>
            </w:pPr>
          </w:p>
        </w:tc>
        <w:tc>
          <w:tcPr>
            <w:tcW w:w="3597" w:type="dxa"/>
          </w:tcPr>
          <w:p w14:paraId="2D05FB30" w14:textId="1F0F36E7" w:rsidR="004F639A" w:rsidRPr="00EA091E" w:rsidRDefault="00000000" w:rsidP="00BF329F">
            <w:pPr>
              <w:pStyle w:val="Geenafstand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000877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E27" w:rsidRPr="00EA091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B1E27" w:rsidRPr="00EA091E">
              <w:rPr>
                <w:rFonts w:asciiTheme="minorHAnsi" w:hAnsiTheme="minorHAnsi" w:cstheme="minorHAnsi"/>
              </w:rPr>
              <w:t>voor gezien</w:t>
            </w:r>
          </w:p>
          <w:p w14:paraId="73699DC7" w14:textId="4DED2E1F" w:rsidR="00BF329F" w:rsidRPr="00EA091E" w:rsidRDefault="00000000" w:rsidP="00BF329F">
            <w:pPr>
              <w:pStyle w:val="Geenafstand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83969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329F" w:rsidRPr="00EA091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73796" w:rsidRPr="00EA091E">
              <w:rPr>
                <w:rFonts w:asciiTheme="minorHAnsi" w:hAnsiTheme="minorHAnsi" w:cstheme="minorHAnsi"/>
              </w:rPr>
              <w:t>voor akkoord</w:t>
            </w:r>
          </w:p>
        </w:tc>
        <w:tc>
          <w:tcPr>
            <w:tcW w:w="3827" w:type="dxa"/>
          </w:tcPr>
          <w:p w14:paraId="6A259450" w14:textId="67DF5573" w:rsidR="00583F3C" w:rsidRPr="00EA091E" w:rsidRDefault="00000000" w:rsidP="00583F3C">
            <w:pPr>
              <w:pStyle w:val="Geenafstand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673468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3796" w:rsidRPr="00EA091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83F3C" w:rsidRPr="00EA091E">
              <w:rPr>
                <w:rFonts w:asciiTheme="minorHAnsi" w:hAnsiTheme="minorHAnsi" w:cstheme="minorHAnsi"/>
              </w:rPr>
              <w:t>voor gezien</w:t>
            </w:r>
          </w:p>
          <w:p w14:paraId="35D6C278" w14:textId="3AEE6D2E" w:rsidR="00527D54" w:rsidRPr="00EA091E" w:rsidRDefault="00000000" w:rsidP="00583F3C">
            <w:pPr>
              <w:pStyle w:val="Geenafstand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740061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3796" w:rsidRPr="00EA091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83F3C" w:rsidRPr="00EA091E">
              <w:rPr>
                <w:rFonts w:asciiTheme="minorHAnsi" w:hAnsiTheme="minorHAnsi" w:cstheme="minorHAnsi"/>
              </w:rPr>
              <w:t>voor akkoord</w:t>
            </w:r>
          </w:p>
        </w:tc>
      </w:tr>
    </w:tbl>
    <w:p w14:paraId="240D0ED5" w14:textId="77777777" w:rsidR="005F65D1" w:rsidRDefault="005F65D1" w:rsidP="00F6231B">
      <w:pPr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5F65D1" w:rsidSect="00424FC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3232" w:right="1418" w:bottom="1701" w:left="1418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E581B" w14:textId="77777777" w:rsidR="00B014BB" w:rsidRDefault="00B014BB" w:rsidP="00383715">
      <w:pPr>
        <w:spacing w:line="240" w:lineRule="auto"/>
      </w:pPr>
      <w:r>
        <w:separator/>
      </w:r>
    </w:p>
  </w:endnote>
  <w:endnote w:type="continuationSeparator" w:id="0">
    <w:p w14:paraId="351B1D1F" w14:textId="77777777" w:rsidR="00B014BB" w:rsidRDefault="00B014BB" w:rsidP="003837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C4D72" w14:textId="77777777" w:rsidR="00B215B3" w:rsidRDefault="00B215B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A5604C4" w14:paraId="09C9CD80" w14:textId="77777777" w:rsidTr="6A5604C4">
      <w:trPr>
        <w:trHeight w:val="300"/>
      </w:trPr>
      <w:tc>
        <w:tcPr>
          <w:tcW w:w="3020" w:type="dxa"/>
        </w:tcPr>
        <w:p w14:paraId="7BC01D59" w14:textId="1C38D255" w:rsidR="6A5604C4" w:rsidRDefault="6A5604C4" w:rsidP="6A5604C4">
          <w:pPr>
            <w:pStyle w:val="Koptekst"/>
            <w:ind w:left="-115"/>
          </w:pPr>
        </w:p>
      </w:tc>
      <w:tc>
        <w:tcPr>
          <w:tcW w:w="3020" w:type="dxa"/>
        </w:tcPr>
        <w:p w14:paraId="1A1DEE4E" w14:textId="7D4F7433" w:rsidR="6A5604C4" w:rsidRDefault="6A5604C4" w:rsidP="6A5604C4">
          <w:pPr>
            <w:pStyle w:val="Koptekst"/>
            <w:jc w:val="center"/>
          </w:pPr>
        </w:p>
      </w:tc>
      <w:tc>
        <w:tcPr>
          <w:tcW w:w="3020" w:type="dxa"/>
        </w:tcPr>
        <w:p w14:paraId="71CD0455" w14:textId="3CBBC2D6" w:rsidR="6A5604C4" w:rsidRDefault="6A5604C4" w:rsidP="6A5604C4">
          <w:pPr>
            <w:pStyle w:val="Koptekst"/>
            <w:ind w:right="-115"/>
            <w:jc w:val="right"/>
          </w:pPr>
        </w:p>
      </w:tc>
    </w:tr>
  </w:tbl>
  <w:p w14:paraId="3C7F96E3" w14:textId="21C46D1C" w:rsidR="6A5604C4" w:rsidRDefault="6A5604C4" w:rsidP="6A5604C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E818D" w14:textId="77777777" w:rsidR="00B215B3" w:rsidRDefault="00B215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30D17" w14:textId="77777777" w:rsidR="00B014BB" w:rsidRDefault="00B014BB" w:rsidP="00383715">
      <w:pPr>
        <w:spacing w:line="240" w:lineRule="auto"/>
      </w:pPr>
      <w:r>
        <w:separator/>
      </w:r>
    </w:p>
  </w:footnote>
  <w:footnote w:type="continuationSeparator" w:id="0">
    <w:p w14:paraId="11D6378C" w14:textId="77777777" w:rsidR="00B014BB" w:rsidRDefault="00B014BB" w:rsidP="003837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28795" w14:textId="77777777" w:rsidR="00B215B3" w:rsidRDefault="00B215B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4D428" w14:textId="50BCE267" w:rsidR="00383715" w:rsidRDefault="00B215B3" w:rsidP="001943B7">
    <w:pPr>
      <w:pStyle w:val="Koptekst"/>
      <w:tabs>
        <w:tab w:val="clear" w:pos="4513"/>
        <w:tab w:val="clear" w:pos="9026"/>
        <w:tab w:val="left" w:pos="2505"/>
      </w:tabs>
    </w:pPr>
    <w:r>
      <w:rPr>
        <w:noProof/>
      </w:rPr>
      <w:t>3 juni 2026</w:t>
    </w:r>
    <w:r w:rsidR="00383715">
      <w:rPr>
        <w:noProof/>
      </w:rPr>
      <w:drawing>
        <wp:anchor distT="0" distB="0" distL="114300" distR="114300" simplePos="0" relativeHeight="251658240" behindDoc="1" locked="0" layoutInCell="1" allowOverlap="1" wp14:anchorId="6BC86F69" wp14:editId="233121E6">
          <wp:simplePos x="0" y="0"/>
          <wp:positionH relativeFrom="page">
            <wp:align>left</wp:align>
          </wp:positionH>
          <wp:positionV relativeFrom="paragraph">
            <wp:posOffset>-452120</wp:posOffset>
          </wp:positionV>
          <wp:extent cx="7555269" cy="10687050"/>
          <wp:effectExtent l="0" t="0" r="7620" b="0"/>
          <wp:wrapNone/>
          <wp:docPr id="1087130110" name="Afbeelding 0" descr="1700248-1 SWV 30-10 Wo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700248-1 SWV 30-10 Wor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5269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0FFF">
      <w:rPr>
        <w:noProof/>
      </w:rPr>
      <w:t xml:space="preserve">      </w:t>
    </w:r>
    <w:r w:rsidR="001943B7">
      <w:rPr>
        <w:noProof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70A18" w14:textId="77777777" w:rsidR="00B215B3" w:rsidRDefault="00B215B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175F6"/>
    <w:multiLevelType w:val="hybridMultilevel"/>
    <w:tmpl w:val="D69234B2"/>
    <w:lvl w:ilvl="0" w:tplc="8ED62A58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B4D97"/>
    <w:multiLevelType w:val="hybridMultilevel"/>
    <w:tmpl w:val="E1AACBC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15D2D"/>
    <w:multiLevelType w:val="hybridMultilevel"/>
    <w:tmpl w:val="CBFC2484"/>
    <w:lvl w:ilvl="0" w:tplc="645EF6E2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D14B2"/>
    <w:multiLevelType w:val="hybridMultilevel"/>
    <w:tmpl w:val="10B0A6E2"/>
    <w:lvl w:ilvl="0" w:tplc="C46C1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80BF2"/>
    <w:multiLevelType w:val="hybridMultilevel"/>
    <w:tmpl w:val="58705812"/>
    <w:lvl w:ilvl="0" w:tplc="E382A9F2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87954"/>
    <w:multiLevelType w:val="multilevel"/>
    <w:tmpl w:val="9C82C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047C95"/>
    <w:multiLevelType w:val="multilevel"/>
    <w:tmpl w:val="4CE67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8F3517"/>
    <w:multiLevelType w:val="multilevel"/>
    <w:tmpl w:val="F53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71216A"/>
    <w:multiLevelType w:val="hybridMultilevel"/>
    <w:tmpl w:val="A74A2B0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9578450">
    <w:abstractNumId w:val="8"/>
  </w:num>
  <w:num w:numId="2" w16cid:durableId="654187570">
    <w:abstractNumId w:val="1"/>
  </w:num>
  <w:num w:numId="3" w16cid:durableId="86847401">
    <w:abstractNumId w:val="2"/>
  </w:num>
  <w:num w:numId="4" w16cid:durableId="1691837088">
    <w:abstractNumId w:val="4"/>
  </w:num>
  <w:num w:numId="5" w16cid:durableId="1913006050">
    <w:abstractNumId w:val="0"/>
  </w:num>
  <w:num w:numId="6" w16cid:durableId="822964606">
    <w:abstractNumId w:val="7"/>
  </w:num>
  <w:num w:numId="7" w16cid:durableId="998923755">
    <w:abstractNumId w:val="6"/>
  </w:num>
  <w:num w:numId="8" w16cid:durableId="411901381">
    <w:abstractNumId w:val="5"/>
  </w:num>
  <w:num w:numId="9" w16cid:durableId="6277818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E98"/>
    <w:rsid w:val="00002800"/>
    <w:rsid w:val="00004814"/>
    <w:rsid w:val="00005353"/>
    <w:rsid w:val="00005BCE"/>
    <w:rsid w:val="00007812"/>
    <w:rsid w:val="00013998"/>
    <w:rsid w:val="0001623E"/>
    <w:rsid w:val="0001714F"/>
    <w:rsid w:val="00020AB2"/>
    <w:rsid w:val="00023C45"/>
    <w:rsid w:val="00034042"/>
    <w:rsid w:val="000343B5"/>
    <w:rsid w:val="000418EC"/>
    <w:rsid w:val="000472E5"/>
    <w:rsid w:val="00056660"/>
    <w:rsid w:val="00070919"/>
    <w:rsid w:val="000723AE"/>
    <w:rsid w:val="00072FB8"/>
    <w:rsid w:val="00073238"/>
    <w:rsid w:val="0007414D"/>
    <w:rsid w:val="00081743"/>
    <w:rsid w:val="00083702"/>
    <w:rsid w:val="00087C0C"/>
    <w:rsid w:val="0009763F"/>
    <w:rsid w:val="000A1C40"/>
    <w:rsid w:val="000C0031"/>
    <w:rsid w:val="000C1A79"/>
    <w:rsid w:val="000C2987"/>
    <w:rsid w:val="000C4949"/>
    <w:rsid w:val="000C5D7F"/>
    <w:rsid w:val="000C7651"/>
    <w:rsid w:val="000D1312"/>
    <w:rsid w:val="000D278E"/>
    <w:rsid w:val="000D4EA0"/>
    <w:rsid w:val="000E5C65"/>
    <w:rsid w:val="000F0599"/>
    <w:rsid w:val="000F1E1A"/>
    <w:rsid w:val="000F39F8"/>
    <w:rsid w:val="0010689D"/>
    <w:rsid w:val="0011488E"/>
    <w:rsid w:val="001155F6"/>
    <w:rsid w:val="00127572"/>
    <w:rsid w:val="0013059C"/>
    <w:rsid w:val="00131A33"/>
    <w:rsid w:val="00131F1F"/>
    <w:rsid w:val="00133C02"/>
    <w:rsid w:val="00153348"/>
    <w:rsid w:val="001549A0"/>
    <w:rsid w:val="001613CD"/>
    <w:rsid w:val="0016716D"/>
    <w:rsid w:val="00172DA5"/>
    <w:rsid w:val="00183164"/>
    <w:rsid w:val="001943B7"/>
    <w:rsid w:val="001C749B"/>
    <w:rsid w:val="001D3AC3"/>
    <w:rsid w:val="001D4449"/>
    <w:rsid w:val="001E544A"/>
    <w:rsid w:val="001F260A"/>
    <w:rsid w:val="001F6E72"/>
    <w:rsid w:val="00203125"/>
    <w:rsid w:val="002248CE"/>
    <w:rsid w:val="002307C8"/>
    <w:rsid w:val="00233006"/>
    <w:rsid w:val="00245679"/>
    <w:rsid w:val="002466AC"/>
    <w:rsid w:val="00260242"/>
    <w:rsid w:val="002665E6"/>
    <w:rsid w:val="00282BA4"/>
    <w:rsid w:val="00291EA4"/>
    <w:rsid w:val="002A37BF"/>
    <w:rsid w:val="002A7B57"/>
    <w:rsid w:val="002B071E"/>
    <w:rsid w:val="002C66F8"/>
    <w:rsid w:val="002D3D4C"/>
    <w:rsid w:val="002D6259"/>
    <w:rsid w:val="002E10F5"/>
    <w:rsid w:val="002E11AB"/>
    <w:rsid w:val="002E39B3"/>
    <w:rsid w:val="00300D26"/>
    <w:rsid w:val="003072A0"/>
    <w:rsid w:val="00310029"/>
    <w:rsid w:val="003103AC"/>
    <w:rsid w:val="003205B3"/>
    <w:rsid w:val="0032166F"/>
    <w:rsid w:val="003251E9"/>
    <w:rsid w:val="00331FB9"/>
    <w:rsid w:val="00357749"/>
    <w:rsid w:val="00364B08"/>
    <w:rsid w:val="00383715"/>
    <w:rsid w:val="00392EA3"/>
    <w:rsid w:val="00392F01"/>
    <w:rsid w:val="003A27BF"/>
    <w:rsid w:val="003B0762"/>
    <w:rsid w:val="003B1020"/>
    <w:rsid w:val="003B7E97"/>
    <w:rsid w:val="003D2723"/>
    <w:rsid w:val="003E5857"/>
    <w:rsid w:val="004026B5"/>
    <w:rsid w:val="0040536F"/>
    <w:rsid w:val="0041222C"/>
    <w:rsid w:val="00424FC8"/>
    <w:rsid w:val="0042787B"/>
    <w:rsid w:val="004302D3"/>
    <w:rsid w:val="00430308"/>
    <w:rsid w:val="0043078C"/>
    <w:rsid w:val="004465E2"/>
    <w:rsid w:val="0046572B"/>
    <w:rsid w:val="00465968"/>
    <w:rsid w:val="004676FB"/>
    <w:rsid w:val="00473BAE"/>
    <w:rsid w:val="0047491B"/>
    <w:rsid w:val="004855CC"/>
    <w:rsid w:val="00492F3C"/>
    <w:rsid w:val="004A621F"/>
    <w:rsid w:val="004B0A09"/>
    <w:rsid w:val="004B0D2E"/>
    <w:rsid w:val="004B29BD"/>
    <w:rsid w:val="004B44CF"/>
    <w:rsid w:val="004B56E9"/>
    <w:rsid w:val="004C7CA1"/>
    <w:rsid w:val="004D017F"/>
    <w:rsid w:val="004D01C2"/>
    <w:rsid w:val="004D1E30"/>
    <w:rsid w:val="004D54E0"/>
    <w:rsid w:val="004E3696"/>
    <w:rsid w:val="004E407D"/>
    <w:rsid w:val="004E5D4C"/>
    <w:rsid w:val="004F2D4F"/>
    <w:rsid w:val="004F314B"/>
    <w:rsid w:val="004F639A"/>
    <w:rsid w:val="00517F9F"/>
    <w:rsid w:val="00527D54"/>
    <w:rsid w:val="00532F60"/>
    <w:rsid w:val="00541463"/>
    <w:rsid w:val="00546078"/>
    <w:rsid w:val="00551878"/>
    <w:rsid w:val="0057526E"/>
    <w:rsid w:val="00583F3C"/>
    <w:rsid w:val="0058624C"/>
    <w:rsid w:val="0058758E"/>
    <w:rsid w:val="0059548F"/>
    <w:rsid w:val="005A06A9"/>
    <w:rsid w:val="005A1FD2"/>
    <w:rsid w:val="005A3027"/>
    <w:rsid w:val="005A314E"/>
    <w:rsid w:val="005A3CC9"/>
    <w:rsid w:val="005A696C"/>
    <w:rsid w:val="005B11FB"/>
    <w:rsid w:val="005C6BD4"/>
    <w:rsid w:val="005E1E4F"/>
    <w:rsid w:val="005E46A0"/>
    <w:rsid w:val="005F5392"/>
    <w:rsid w:val="005F65D1"/>
    <w:rsid w:val="005F78E7"/>
    <w:rsid w:val="00622B5C"/>
    <w:rsid w:val="00625CC7"/>
    <w:rsid w:val="00627343"/>
    <w:rsid w:val="00627C48"/>
    <w:rsid w:val="00642BDC"/>
    <w:rsid w:val="00650448"/>
    <w:rsid w:val="0065785F"/>
    <w:rsid w:val="0066572B"/>
    <w:rsid w:val="00671C89"/>
    <w:rsid w:val="00683666"/>
    <w:rsid w:val="006910BB"/>
    <w:rsid w:val="00691253"/>
    <w:rsid w:val="00695FFE"/>
    <w:rsid w:val="00696BC6"/>
    <w:rsid w:val="006A06FA"/>
    <w:rsid w:val="006A11DD"/>
    <w:rsid w:val="006B4550"/>
    <w:rsid w:val="006B58EF"/>
    <w:rsid w:val="006D0C97"/>
    <w:rsid w:val="006D3F55"/>
    <w:rsid w:val="006D7439"/>
    <w:rsid w:val="006E0CC3"/>
    <w:rsid w:val="006F1231"/>
    <w:rsid w:val="006F6E31"/>
    <w:rsid w:val="00702C55"/>
    <w:rsid w:val="007033D4"/>
    <w:rsid w:val="0071785B"/>
    <w:rsid w:val="00731114"/>
    <w:rsid w:val="0073329B"/>
    <w:rsid w:val="00735807"/>
    <w:rsid w:val="007479B1"/>
    <w:rsid w:val="00757519"/>
    <w:rsid w:val="007615B9"/>
    <w:rsid w:val="00762E6D"/>
    <w:rsid w:val="007811D5"/>
    <w:rsid w:val="007866E0"/>
    <w:rsid w:val="007903AC"/>
    <w:rsid w:val="00795F6F"/>
    <w:rsid w:val="007B131E"/>
    <w:rsid w:val="007E3503"/>
    <w:rsid w:val="007E623D"/>
    <w:rsid w:val="00802C83"/>
    <w:rsid w:val="00804F9B"/>
    <w:rsid w:val="008114B7"/>
    <w:rsid w:val="00812263"/>
    <w:rsid w:val="00813C33"/>
    <w:rsid w:val="008167DD"/>
    <w:rsid w:val="00817503"/>
    <w:rsid w:val="00831B50"/>
    <w:rsid w:val="00832744"/>
    <w:rsid w:val="00836E56"/>
    <w:rsid w:val="00843206"/>
    <w:rsid w:val="00851032"/>
    <w:rsid w:val="00860D47"/>
    <w:rsid w:val="008763AF"/>
    <w:rsid w:val="00886879"/>
    <w:rsid w:val="00895EA5"/>
    <w:rsid w:val="008A077B"/>
    <w:rsid w:val="008A1C25"/>
    <w:rsid w:val="008A75FF"/>
    <w:rsid w:val="008A7A07"/>
    <w:rsid w:val="008C5E51"/>
    <w:rsid w:val="008C6E98"/>
    <w:rsid w:val="008C783E"/>
    <w:rsid w:val="008F70BE"/>
    <w:rsid w:val="00900CE6"/>
    <w:rsid w:val="00904ACB"/>
    <w:rsid w:val="009075F0"/>
    <w:rsid w:val="009357BF"/>
    <w:rsid w:val="009422D7"/>
    <w:rsid w:val="00950AB6"/>
    <w:rsid w:val="0095449F"/>
    <w:rsid w:val="00963CF4"/>
    <w:rsid w:val="00965130"/>
    <w:rsid w:val="009718F2"/>
    <w:rsid w:val="009746E3"/>
    <w:rsid w:val="0097796C"/>
    <w:rsid w:val="0099157D"/>
    <w:rsid w:val="009A0342"/>
    <w:rsid w:val="009A4233"/>
    <w:rsid w:val="009A69E9"/>
    <w:rsid w:val="009B1773"/>
    <w:rsid w:val="009B7489"/>
    <w:rsid w:val="009C0317"/>
    <w:rsid w:val="009C2D77"/>
    <w:rsid w:val="009C4CB7"/>
    <w:rsid w:val="009C5D86"/>
    <w:rsid w:val="009D6DC3"/>
    <w:rsid w:val="009F0FAC"/>
    <w:rsid w:val="00A16709"/>
    <w:rsid w:val="00A35399"/>
    <w:rsid w:val="00A368B3"/>
    <w:rsid w:val="00A37892"/>
    <w:rsid w:val="00A40721"/>
    <w:rsid w:val="00A53213"/>
    <w:rsid w:val="00A53A97"/>
    <w:rsid w:val="00A64D7E"/>
    <w:rsid w:val="00A73E5D"/>
    <w:rsid w:val="00A751E2"/>
    <w:rsid w:val="00A765DB"/>
    <w:rsid w:val="00A97869"/>
    <w:rsid w:val="00AA7F32"/>
    <w:rsid w:val="00AB0EB0"/>
    <w:rsid w:val="00AB7128"/>
    <w:rsid w:val="00AC4D2D"/>
    <w:rsid w:val="00AF1BF9"/>
    <w:rsid w:val="00AF2392"/>
    <w:rsid w:val="00AF4995"/>
    <w:rsid w:val="00AF53F4"/>
    <w:rsid w:val="00B014BB"/>
    <w:rsid w:val="00B03F37"/>
    <w:rsid w:val="00B215B3"/>
    <w:rsid w:val="00B543AD"/>
    <w:rsid w:val="00B864D0"/>
    <w:rsid w:val="00B91A24"/>
    <w:rsid w:val="00B92C36"/>
    <w:rsid w:val="00BB261A"/>
    <w:rsid w:val="00BC25EC"/>
    <w:rsid w:val="00BC2A68"/>
    <w:rsid w:val="00BC46FB"/>
    <w:rsid w:val="00BE459F"/>
    <w:rsid w:val="00BF329F"/>
    <w:rsid w:val="00C04541"/>
    <w:rsid w:val="00C053FF"/>
    <w:rsid w:val="00C11C1E"/>
    <w:rsid w:val="00C125CA"/>
    <w:rsid w:val="00C202FF"/>
    <w:rsid w:val="00C2052E"/>
    <w:rsid w:val="00C213F8"/>
    <w:rsid w:val="00C25090"/>
    <w:rsid w:val="00C276C7"/>
    <w:rsid w:val="00C33351"/>
    <w:rsid w:val="00C4220C"/>
    <w:rsid w:val="00C51C3A"/>
    <w:rsid w:val="00C62BF9"/>
    <w:rsid w:val="00C70100"/>
    <w:rsid w:val="00C7577D"/>
    <w:rsid w:val="00C84B20"/>
    <w:rsid w:val="00C86D3F"/>
    <w:rsid w:val="00C90762"/>
    <w:rsid w:val="00C92C4B"/>
    <w:rsid w:val="00C9350B"/>
    <w:rsid w:val="00C95342"/>
    <w:rsid w:val="00CA1D78"/>
    <w:rsid w:val="00CB088B"/>
    <w:rsid w:val="00CC7F2F"/>
    <w:rsid w:val="00CD7DF9"/>
    <w:rsid w:val="00CE46D1"/>
    <w:rsid w:val="00CF4EDF"/>
    <w:rsid w:val="00D10D3E"/>
    <w:rsid w:val="00D1336D"/>
    <w:rsid w:val="00D15671"/>
    <w:rsid w:val="00D20FFF"/>
    <w:rsid w:val="00D22700"/>
    <w:rsid w:val="00D35F14"/>
    <w:rsid w:val="00D37C2F"/>
    <w:rsid w:val="00D45FBF"/>
    <w:rsid w:val="00D5739F"/>
    <w:rsid w:val="00D60DB1"/>
    <w:rsid w:val="00D62A61"/>
    <w:rsid w:val="00D82F0D"/>
    <w:rsid w:val="00D8389E"/>
    <w:rsid w:val="00D90728"/>
    <w:rsid w:val="00D94E1B"/>
    <w:rsid w:val="00DA2715"/>
    <w:rsid w:val="00DB1E27"/>
    <w:rsid w:val="00DC06B8"/>
    <w:rsid w:val="00DC52D2"/>
    <w:rsid w:val="00DD354D"/>
    <w:rsid w:val="00DD7B66"/>
    <w:rsid w:val="00DE0A5B"/>
    <w:rsid w:val="00DE61B7"/>
    <w:rsid w:val="00DF7C99"/>
    <w:rsid w:val="00E10B0F"/>
    <w:rsid w:val="00E13812"/>
    <w:rsid w:val="00E26DB6"/>
    <w:rsid w:val="00E341E8"/>
    <w:rsid w:val="00E6181C"/>
    <w:rsid w:val="00E62168"/>
    <w:rsid w:val="00E63254"/>
    <w:rsid w:val="00E63F0C"/>
    <w:rsid w:val="00E660D2"/>
    <w:rsid w:val="00E6663B"/>
    <w:rsid w:val="00E67F47"/>
    <w:rsid w:val="00E740B0"/>
    <w:rsid w:val="00E81ED7"/>
    <w:rsid w:val="00E83E98"/>
    <w:rsid w:val="00E8551A"/>
    <w:rsid w:val="00E857DF"/>
    <w:rsid w:val="00E86479"/>
    <w:rsid w:val="00E97D16"/>
    <w:rsid w:val="00EA091E"/>
    <w:rsid w:val="00EB2570"/>
    <w:rsid w:val="00EB7A04"/>
    <w:rsid w:val="00EC3436"/>
    <w:rsid w:val="00F15060"/>
    <w:rsid w:val="00F20882"/>
    <w:rsid w:val="00F22099"/>
    <w:rsid w:val="00F22CAC"/>
    <w:rsid w:val="00F3724A"/>
    <w:rsid w:val="00F40D71"/>
    <w:rsid w:val="00F40FB1"/>
    <w:rsid w:val="00F47975"/>
    <w:rsid w:val="00F538DF"/>
    <w:rsid w:val="00F6231B"/>
    <w:rsid w:val="00F70981"/>
    <w:rsid w:val="00F73796"/>
    <w:rsid w:val="00F73815"/>
    <w:rsid w:val="00F93851"/>
    <w:rsid w:val="00FA5623"/>
    <w:rsid w:val="00FB0087"/>
    <w:rsid w:val="00FB0366"/>
    <w:rsid w:val="00FB5498"/>
    <w:rsid w:val="00FC49B8"/>
    <w:rsid w:val="00FD45C9"/>
    <w:rsid w:val="00FD4980"/>
    <w:rsid w:val="00FE46C3"/>
    <w:rsid w:val="040536CF"/>
    <w:rsid w:val="0AB08F0F"/>
    <w:rsid w:val="0BDA2275"/>
    <w:rsid w:val="10324526"/>
    <w:rsid w:val="1185F1FB"/>
    <w:rsid w:val="12BCEAC0"/>
    <w:rsid w:val="12EB7973"/>
    <w:rsid w:val="13285706"/>
    <w:rsid w:val="16C9DE88"/>
    <w:rsid w:val="170643EF"/>
    <w:rsid w:val="19D8FC59"/>
    <w:rsid w:val="1ED47AD4"/>
    <w:rsid w:val="221EB11E"/>
    <w:rsid w:val="2252D989"/>
    <w:rsid w:val="252BAAB4"/>
    <w:rsid w:val="267A922E"/>
    <w:rsid w:val="28653A31"/>
    <w:rsid w:val="29C4D7FC"/>
    <w:rsid w:val="2DDA2B5C"/>
    <w:rsid w:val="2EF70672"/>
    <w:rsid w:val="32FD5ABA"/>
    <w:rsid w:val="33AE7B83"/>
    <w:rsid w:val="3520F011"/>
    <w:rsid w:val="355B3AD5"/>
    <w:rsid w:val="39852C13"/>
    <w:rsid w:val="39D62259"/>
    <w:rsid w:val="3A48BCD3"/>
    <w:rsid w:val="3A86557C"/>
    <w:rsid w:val="3DA66532"/>
    <w:rsid w:val="3DEC07D3"/>
    <w:rsid w:val="3E540F78"/>
    <w:rsid w:val="3FF2478D"/>
    <w:rsid w:val="444810DA"/>
    <w:rsid w:val="4AB6CAF5"/>
    <w:rsid w:val="4ACCEFFA"/>
    <w:rsid w:val="4E0C79EA"/>
    <w:rsid w:val="4EE87A0C"/>
    <w:rsid w:val="4FCBC9D0"/>
    <w:rsid w:val="4FF5C30C"/>
    <w:rsid w:val="52F19358"/>
    <w:rsid w:val="5A4A1196"/>
    <w:rsid w:val="5CCE8C28"/>
    <w:rsid w:val="5E13113C"/>
    <w:rsid w:val="615F7F4D"/>
    <w:rsid w:val="628A1F33"/>
    <w:rsid w:val="6A5604C4"/>
    <w:rsid w:val="6A9ADA5E"/>
    <w:rsid w:val="6AF8679D"/>
    <w:rsid w:val="6FC8DFC2"/>
    <w:rsid w:val="7CF8D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0B057"/>
  <w15:docId w15:val="{57BB7998-54BE-4648-ABED-146398174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05BCE"/>
    <w:pPr>
      <w:spacing w:after="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623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F65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F65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83715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3715"/>
  </w:style>
  <w:style w:type="paragraph" w:styleId="Voettekst">
    <w:name w:val="footer"/>
    <w:basedOn w:val="Standaard"/>
    <w:link w:val="VoettekstChar"/>
    <w:unhideWhenUsed/>
    <w:rsid w:val="00383715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383715"/>
  </w:style>
  <w:style w:type="paragraph" w:styleId="Ballontekst">
    <w:name w:val="Balloon Text"/>
    <w:basedOn w:val="Standaard"/>
    <w:link w:val="BallontekstChar"/>
    <w:uiPriority w:val="99"/>
    <w:semiHidden/>
    <w:unhideWhenUsed/>
    <w:rsid w:val="003837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3715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1943B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F6231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F6231B"/>
    <w:pPr>
      <w:spacing w:line="240" w:lineRule="auto"/>
    </w:pPr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6231B"/>
    <w:rPr>
      <w:rFonts w:ascii="Verdana" w:eastAsia="Times New Roman" w:hAnsi="Verdana" w:cs="Times New Roman"/>
      <w:sz w:val="16"/>
      <w:szCs w:val="20"/>
      <w:lang w:eastAsia="nl-NL"/>
    </w:rPr>
  </w:style>
  <w:style w:type="table" w:styleId="Tabelraster">
    <w:name w:val="Table Grid"/>
    <w:basedOn w:val="Standaardtabel"/>
    <w:uiPriority w:val="39"/>
    <w:rsid w:val="00F623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basedOn w:val="Standaardalinea-lettertype"/>
    <w:uiPriority w:val="99"/>
    <w:unhideWhenUsed/>
    <w:rsid w:val="00F6231B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231B"/>
    <w:pPr>
      <w:spacing w:line="240" w:lineRule="auto"/>
      <w:ind w:left="720"/>
      <w:contextualSpacing/>
    </w:pPr>
    <w:rPr>
      <w:rFonts w:ascii="Times New Roman" w:hAnsi="Times New Roman"/>
      <w:sz w:val="20"/>
    </w:rPr>
  </w:style>
  <w:style w:type="paragraph" w:styleId="Geenafstand">
    <w:name w:val="No Spacing"/>
    <w:uiPriority w:val="1"/>
    <w:qFormat/>
    <w:rsid w:val="00F62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D49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D498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D4980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D49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D4980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2D3D4C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F65D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F65D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le%20Kloosterman\Documents\Beleidsdocumenten\Briefhoofd%20SWV%20aangepast%20adres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5D6731479DB4BB1EA1A8C6993D074" ma:contentTypeVersion="20" ma:contentTypeDescription="Een nieuw document maken." ma:contentTypeScope="" ma:versionID="0da3bae04d285a2c0dc41db8f56a7cf6">
  <xsd:schema xmlns:xsd="http://www.w3.org/2001/XMLSchema" xmlns:xs="http://www.w3.org/2001/XMLSchema" xmlns:p="http://schemas.microsoft.com/office/2006/metadata/properties" xmlns:ns2="3c5801d3-218a-440c-a617-b264e53cb3ed" xmlns:ns3="c7416050-7a69-4dcf-8f9e-f17cbc27b473" targetNamespace="http://schemas.microsoft.com/office/2006/metadata/properties" ma:root="true" ma:fieldsID="d8b179aa046b34d534af876d900d8af3" ns2:_="" ns3:_="">
    <xsd:import namespace="3c5801d3-218a-440c-a617-b264e53cb3ed"/>
    <xsd:import namespace="c7416050-7a69-4dcf-8f9e-f17cbc27b47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801d3-218a-440c-a617-b264e53cb3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int-hash delen" ma:internalName="SharingHintHash" ma:readOnly="true">
      <xsd:simpleType>
        <xsd:restriction base="dms:Text"/>
      </xsd:simpleType>
    </xsd:element>
    <xsd:element name="SharedWithDetails" ma:index="10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9e74127-1a67-489b-9729-2cefb02c5c52}" ma:internalName="TaxCatchAll" ma:showField="CatchAllData" ma:web="3c5801d3-218a-440c-a617-b264e53cb3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16050-7a69-4dcf-8f9e-f17cbc27b4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4ab97a65-3fbf-403d-8b8b-4eb4e9a28b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416050-7a69-4dcf-8f9e-f17cbc27b473">
      <Terms xmlns="http://schemas.microsoft.com/office/infopath/2007/PartnerControls"/>
    </lcf76f155ced4ddcb4097134ff3c332f>
    <TaxCatchAll xmlns="3c5801d3-218a-440c-a617-b264e53cb3e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3F1193-8D57-475B-A776-B920C01EB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5801d3-218a-440c-a617-b264e53cb3ed"/>
    <ds:schemaRef ds:uri="c7416050-7a69-4dcf-8f9e-f17cbc27b4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F06E51-B675-4506-B669-C76E97E84FFE}">
  <ds:schemaRefs>
    <ds:schemaRef ds:uri="http://schemas.microsoft.com/office/2006/metadata/properties"/>
    <ds:schemaRef ds:uri="http://schemas.microsoft.com/office/infopath/2007/PartnerControls"/>
    <ds:schemaRef ds:uri="c7416050-7a69-4dcf-8f9e-f17cbc27b473"/>
    <ds:schemaRef ds:uri="3c5801d3-218a-440c-a617-b264e53cb3ed"/>
  </ds:schemaRefs>
</ds:datastoreItem>
</file>

<file path=customXml/itemProps3.xml><?xml version="1.0" encoding="utf-8"?>
<ds:datastoreItem xmlns:ds="http://schemas.openxmlformats.org/officeDocument/2006/customXml" ds:itemID="{939CDCC8-1EA2-4F2E-B3AB-725CA0E132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Briefhoofd SWV aangepast adres</Template>
  <TotalTime>0</TotalTime>
  <Pages>5</Pages>
  <Words>594</Words>
  <Characters>3268</Characters>
  <Application>Microsoft Office Word</Application>
  <DocSecurity>0</DocSecurity>
  <Lines>27</Lines>
  <Paragraphs>7</Paragraphs>
  <ScaleCrop>false</ScaleCrop>
  <Company>j</Company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Kloosterman</dc:creator>
  <cp:keywords/>
  <dc:description/>
  <cp:lastModifiedBy>Rian Janssen</cp:lastModifiedBy>
  <cp:revision>10</cp:revision>
  <dcterms:created xsi:type="dcterms:W3CDTF">2026-06-03T10:19:00Z</dcterms:created>
  <dcterms:modified xsi:type="dcterms:W3CDTF">2026-06-03T10:28:00Z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0x010100E255D6731479DB4BB1EA1A8C6993D074</vt:lpwstr>
  </property>
  <property fmtid="{D5CDD505-2E9C-101B-9397-08002B2CF9AE}" pid="3" name="MediaServiceImageTags">
    <vt:lpwstr/>
  </property>
</Properties>
</file>